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4BBF74" w14:textId="6642DCC9" w:rsidR="00866DAE" w:rsidRPr="00951CCD" w:rsidRDefault="00866DAE" w:rsidP="00547C36">
      <w:pPr>
        <w:jc w:val="right"/>
        <w:rPr>
          <w:b/>
          <w:lang w:val="ru-RU"/>
        </w:rPr>
      </w:pPr>
      <w:r>
        <w:rPr>
          <w:b/>
          <w:lang w:val="et-EE"/>
        </w:rPr>
        <w:t>Lisa r</w:t>
      </w:r>
      <w:r w:rsidRPr="00866DAE">
        <w:rPr>
          <w:b/>
          <w:lang w:val="et-EE"/>
        </w:rPr>
        <w:t>eklaami paigaldusloa taotluse</w:t>
      </w:r>
      <w:r w:rsidR="007174AE">
        <w:rPr>
          <w:b/>
          <w:lang w:val="et-EE"/>
        </w:rPr>
        <w:t>le</w:t>
      </w:r>
      <w:r w:rsidR="00951CCD" w:rsidRPr="00F83C7C">
        <w:rPr>
          <w:rStyle w:val="af2"/>
          <w:b/>
          <w:sz w:val="28"/>
          <w:szCs w:val="28"/>
          <w:lang w:val="et-EE"/>
        </w:rPr>
        <w:footnoteReference w:customMarkFollows="1" w:id="1"/>
        <w:t>*</w:t>
      </w:r>
    </w:p>
    <w:p w14:paraId="268AE78D" w14:textId="77777777" w:rsidR="00866DAE" w:rsidRDefault="00866DAE" w:rsidP="00215A91">
      <w:pPr>
        <w:spacing w:after="0" w:line="240" w:lineRule="auto"/>
        <w:rPr>
          <w:b/>
          <w:lang w:val="et-EE"/>
        </w:rPr>
      </w:pPr>
    </w:p>
    <w:p w14:paraId="5A377716" w14:textId="780CA59B" w:rsidR="00215A91" w:rsidRPr="00025BA3" w:rsidRDefault="00215A91" w:rsidP="00215A91">
      <w:pPr>
        <w:spacing w:after="0" w:line="240" w:lineRule="auto"/>
        <w:rPr>
          <w:b/>
          <w:lang w:val="et-EE"/>
        </w:rPr>
      </w:pPr>
      <w:r w:rsidRPr="00025BA3">
        <w:rPr>
          <w:b/>
          <w:lang w:val="et-EE"/>
        </w:rPr>
        <w:t>Maardu Linnavalitsus</w:t>
      </w:r>
    </w:p>
    <w:p w14:paraId="1CE0779D" w14:textId="77777777" w:rsidR="00215A91" w:rsidRPr="00025BA3" w:rsidRDefault="00215A91" w:rsidP="00215A91">
      <w:pPr>
        <w:spacing w:after="0" w:line="240" w:lineRule="auto"/>
        <w:rPr>
          <w:b/>
          <w:lang w:val="et-EE"/>
        </w:rPr>
      </w:pPr>
      <w:r w:rsidRPr="00025BA3">
        <w:rPr>
          <w:b/>
          <w:lang w:val="et-EE"/>
        </w:rPr>
        <w:t>Kallasmaa 1</w:t>
      </w:r>
    </w:p>
    <w:p w14:paraId="6A5975BC" w14:textId="77777777" w:rsidR="00215A91" w:rsidRPr="00025BA3" w:rsidRDefault="00215A91" w:rsidP="00215A91">
      <w:pPr>
        <w:spacing w:after="0" w:line="240" w:lineRule="auto"/>
        <w:rPr>
          <w:b/>
          <w:lang w:val="et-EE"/>
        </w:rPr>
      </w:pPr>
      <w:r w:rsidRPr="00025BA3">
        <w:rPr>
          <w:b/>
          <w:lang w:val="et-EE"/>
        </w:rPr>
        <w:t>74111 Maardu</w:t>
      </w:r>
    </w:p>
    <w:p w14:paraId="034F7BB0" w14:textId="77777777" w:rsidR="00F52E28" w:rsidRDefault="00F52E28" w:rsidP="00215A91">
      <w:pPr>
        <w:spacing w:after="0"/>
        <w:rPr>
          <w:b/>
          <w:sz w:val="28"/>
          <w:szCs w:val="28"/>
          <w:lang w:val="et-EE"/>
        </w:rPr>
      </w:pPr>
    </w:p>
    <w:p w14:paraId="617B8D79" w14:textId="77777777" w:rsidR="006058BD" w:rsidRDefault="006058BD" w:rsidP="00215A91">
      <w:pPr>
        <w:spacing w:after="0"/>
        <w:rPr>
          <w:b/>
          <w:sz w:val="28"/>
          <w:szCs w:val="28"/>
          <w:lang w:val="et-EE"/>
        </w:rPr>
      </w:pPr>
    </w:p>
    <w:p w14:paraId="1A44C792" w14:textId="4733EC7A" w:rsidR="00696D11" w:rsidRDefault="00696D11" w:rsidP="00215A91">
      <w:pPr>
        <w:spacing w:after="0"/>
        <w:rPr>
          <w:b/>
          <w:sz w:val="28"/>
          <w:szCs w:val="28"/>
          <w:lang w:val="et-EE"/>
        </w:rPr>
      </w:pPr>
      <w:r>
        <w:rPr>
          <w:b/>
          <w:sz w:val="28"/>
          <w:szCs w:val="28"/>
          <w:lang w:val="et-EE"/>
        </w:rPr>
        <w:t>LINNAVARA KASUTAMISE</w:t>
      </w:r>
      <w:r w:rsidRPr="00696D11">
        <w:rPr>
          <w:b/>
          <w:sz w:val="28"/>
          <w:szCs w:val="28"/>
          <w:lang w:val="et-EE"/>
        </w:rPr>
        <w:t xml:space="preserve"> </w:t>
      </w:r>
      <w:r>
        <w:rPr>
          <w:b/>
          <w:sz w:val="28"/>
          <w:szCs w:val="28"/>
          <w:lang w:val="et-EE"/>
        </w:rPr>
        <w:t>TAOTLUS</w:t>
      </w:r>
    </w:p>
    <w:p w14:paraId="199091D6" w14:textId="507F7977" w:rsidR="00215A91" w:rsidRPr="00025BA3" w:rsidRDefault="00F52E28" w:rsidP="00215A91">
      <w:pPr>
        <w:spacing w:after="0"/>
        <w:rPr>
          <w:b/>
          <w:sz w:val="28"/>
          <w:szCs w:val="28"/>
          <w:lang w:val="et-EE"/>
        </w:rPr>
      </w:pPr>
      <w:r w:rsidRPr="00F52E28">
        <w:rPr>
          <w:b/>
          <w:sz w:val="28"/>
          <w:szCs w:val="28"/>
          <w:lang w:val="et-EE"/>
        </w:rPr>
        <w:t>reklaamikandja paigalda</w:t>
      </w:r>
      <w:r w:rsidR="00696D11">
        <w:rPr>
          <w:b/>
          <w:sz w:val="28"/>
          <w:szCs w:val="28"/>
          <w:lang w:val="et-EE"/>
        </w:rPr>
        <w:t>miseks</w:t>
      </w:r>
      <w:r w:rsidRPr="00F52E28">
        <w:rPr>
          <w:b/>
          <w:sz w:val="28"/>
          <w:szCs w:val="28"/>
          <w:lang w:val="et-EE"/>
        </w:rPr>
        <w:t xml:space="preserve"> linna omandis olevale kinnistule</w:t>
      </w:r>
    </w:p>
    <w:p w14:paraId="65C06F45" w14:textId="77777777" w:rsidR="002B30E4" w:rsidRPr="00025BA3" w:rsidRDefault="002B30E4" w:rsidP="00215A91">
      <w:pPr>
        <w:spacing w:after="0"/>
        <w:rPr>
          <w:bCs/>
          <w:lang w:val="et-EE"/>
        </w:rPr>
      </w:pPr>
    </w:p>
    <w:p w14:paraId="2279A015" w14:textId="01A8D0CC" w:rsidR="002C600A" w:rsidRPr="00025BA3" w:rsidRDefault="003D2710" w:rsidP="00215A91">
      <w:pPr>
        <w:spacing w:after="0" w:line="360" w:lineRule="auto"/>
        <w:rPr>
          <w:b/>
          <w:lang w:val="et-EE"/>
        </w:rPr>
      </w:pPr>
      <w:r w:rsidRPr="00025BA3">
        <w:rPr>
          <w:b/>
          <w:lang w:val="et-EE"/>
        </w:rPr>
        <w:t>Reklaami avalikustaja</w:t>
      </w:r>
      <w:r w:rsidR="00BB2E3A">
        <w:rPr>
          <w:b/>
          <w:lang w:val="et-EE"/>
        </w:rPr>
        <w:t xml:space="preserve"> (taotleja)</w:t>
      </w:r>
    </w:p>
    <w:tbl>
      <w:tblPr>
        <w:tblStyle w:val="a4"/>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2503"/>
        <w:gridCol w:w="1183"/>
        <w:gridCol w:w="4389"/>
      </w:tblGrid>
      <w:tr w:rsidR="000E12CB" w:rsidRPr="00025BA3" w14:paraId="61E7DB5F" w14:textId="77777777" w:rsidTr="003D2710">
        <w:tc>
          <w:tcPr>
            <w:tcW w:w="2405" w:type="dxa"/>
          </w:tcPr>
          <w:p w14:paraId="2EFEFC54" w14:textId="77777777" w:rsidR="000E12CB" w:rsidRPr="00025BA3" w:rsidRDefault="00BA10C6" w:rsidP="00215A91">
            <w:pPr>
              <w:spacing w:line="360" w:lineRule="auto"/>
              <w:rPr>
                <w:sz w:val="20"/>
                <w:szCs w:val="20"/>
                <w:lang w:val="et-EE"/>
              </w:rPr>
            </w:pPr>
            <w:r w:rsidRPr="00025BA3">
              <w:rPr>
                <w:sz w:val="20"/>
                <w:szCs w:val="20"/>
                <w:lang w:val="et-EE"/>
              </w:rPr>
              <w:t>Ni</w:t>
            </w:r>
            <w:r w:rsidR="000E12CB" w:rsidRPr="00025BA3">
              <w:rPr>
                <w:sz w:val="20"/>
                <w:szCs w:val="20"/>
                <w:lang w:val="et-EE"/>
              </w:rPr>
              <w:t>mi</w:t>
            </w:r>
          </w:p>
        </w:tc>
        <w:tc>
          <w:tcPr>
            <w:tcW w:w="8075" w:type="dxa"/>
            <w:gridSpan w:val="3"/>
          </w:tcPr>
          <w:p w14:paraId="0722ECEC" w14:textId="77777777" w:rsidR="000E12CB" w:rsidRPr="00025BA3" w:rsidRDefault="000E12CB" w:rsidP="00215A91">
            <w:pPr>
              <w:spacing w:line="360" w:lineRule="auto"/>
              <w:rPr>
                <w:sz w:val="20"/>
                <w:szCs w:val="20"/>
                <w:lang w:val="et-EE"/>
              </w:rPr>
            </w:pPr>
          </w:p>
        </w:tc>
      </w:tr>
      <w:tr w:rsidR="000E12CB" w:rsidRPr="00025BA3" w14:paraId="72DFA3FA" w14:textId="77777777" w:rsidTr="003D2710">
        <w:tc>
          <w:tcPr>
            <w:tcW w:w="2405" w:type="dxa"/>
          </w:tcPr>
          <w:p w14:paraId="16D7A9D9" w14:textId="77777777" w:rsidR="000E12CB" w:rsidRPr="00025BA3" w:rsidRDefault="003D2710" w:rsidP="00215A91">
            <w:pPr>
              <w:spacing w:line="360" w:lineRule="auto"/>
              <w:rPr>
                <w:sz w:val="20"/>
                <w:szCs w:val="20"/>
                <w:lang w:val="et-EE"/>
              </w:rPr>
            </w:pPr>
            <w:r w:rsidRPr="00025BA3">
              <w:rPr>
                <w:sz w:val="20"/>
                <w:szCs w:val="20"/>
                <w:lang w:val="et-EE"/>
              </w:rPr>
              <w:t>Registrikood /isikukood</w:t>
            </w:r>
          </w:p>
        </w:tc>
        <w:tc>
          <w:tcPr>
            <w:tcW w:w="8075" w:type="dxa"/>
            <w:gridSpan w:val="3"/>
          </w:tcPr>
          <w:p w14:paraId="6A9BB79B" w14:textId="77777777" w:rsidR="000E12CB" w:rsidRPr="00025BA3" w:rsidRDefault="000E12CB" w:rsidP="00215A91">
            <w:pPr>
              <w:spacing w:line="360" w:lineRule="auto"/>
              <w:rPr>
                <w:sz w:val="20"/>
                <w:szCs w:val="20"/>
                <w:lang w:val="et-EE"/>
              </w:rPr>
            </w:pPr>
          </w:p>
        </w:tc>
      </w:tr>
      <w:tr w:rsidR="000E12CB" w:rsidRPr="00025BA3" w14:paraId="1591CFB7" w14:textId="77777777" w:rsidTr="003D2710">
        <w:tc>
          <w:tcPr>
            <w:tcW w:w="2405" w:type="dxa"/>
          </w:tcPr>
          <w:p w14:paraId="08A29287" w14:textId="77777777" w:rsidR="000E12CB" w:rsidRPr="00025BA3" w:rsidRDefault="003D2710" w:rsidP="00215A91">
            <w:pPr>
              <w:spacing w:line="360" w:lineRule="auto"/>
              <w:rPr>
                <w:sz w:val="20"/>
                <w:szCs w:val="20"/>
                <w:lang w:val="et-EE"/>
              </w:rPr>
            </w:pPr>
            <w:r w:rsidRPr="00025BA3">
              <w:rPr>
                <w:sz w:val="20"/>
                <w:szCs w:val="20"/>
                <w:lang w:val="et-EE"/>
              </w:rPr>
              <w:t>Aadress</w:t>
            </w:r>
          </w:p>
        </w:tc>
        <w:tc>
          <w:tcPr>
            <w:tcW w:w="8075" w:type="dxa"/>
            <w:gridSpan w:val="3"/>
          </w:tcPr>
          <w:p w14:paraId="5FDBFD50" w14:textId="77777777" w:rsidR="000E12CB" w:rsidRPr="00025BA3" w:rsidRDefault="000E12CB" w:rsidP="00215A91">
            <w:pPr>
              <w:spacing w:line="360" w:lineRule="auto"/>
              <w:rPr>
                <w:sz w:val="20"/>
                <w:szCs w:val="20"/>
                <w:lang w:val="et-EE"/>
              </w:rPr>
            </w:pPr>
          </w:p>
        </w:tc>
      </w:tr>
      <w:tr w:rsidR="00BA10C6" w:rsidRPr="00025BA3" w14:paraId="208646FE" w14:textId="77777777" w:rsidTr="003D2710">
        <w:tc>
          <w:tcPr>
            <w:tcW w:w="2405" w:type="dxa"/>
          </w:tcPr>
          <w:p w14:paraId="15DA574E" w14:textId="77777777" w:rsidR="00BA10C6" w:rsidRPr="00025BA3" w:rsidRDefault="00BA10C6" w:rsidP="00215A91">
            <w:pPr>
              <w:spacing w:line="360" w:lineRule="auto"/>
              <w:rPr>
                <w:sz w:val="20"/>
                <w:szCs w:val="20"/>
                <w:lang w:val="et-EE"/>
              </w:rPr>
            </w:pPr>
            <w:r w:rsidRPr="00025BA3">
              <w:rPr>
                <w:sz w:val="20"/>
                <w:szCs w:val="20"/>
                <w:lang w:val="et-EE"/>
              </w:rPr>
              <w:t>Telefon</w:t>
            </w:r>
          </w:p>
        </w:tc>
        <w:tc>
          <w:tcPr>
            <w:tcW w:w="2503" w:type="dxa"/>
          </w:tcPr>
          <w:p w14:paraId="74540B2C" w14:textId="77777777" w:rsidR="00BA10C6" w:rsidRPr="00025BA3" w:rsidRDefault="00BA10C6" w:rsidP="00215A91">
            <w:pPr>
              <w:spacing w:line="360" w:lineRule="auto"/>
              <w:rPr>
                <w:sz w:val="20"/>
                <w:szCs w:val="20"/>
                <w:lang w:val="et-EE"/>
              </w:rPr>
            </w:pPr>
          </w:p>
        </w:tc>
        <w:tc>
          <w:tcPr>
            <w:tcW w:w="1183" w:type="dxa"/>
          </w:tcPr>
          <w:p w14:paraId="573D8DE5" w14:textId="77777777" w:rsidR="00BA10C6" w:rsidRPr="00025BA3" w:rsidRDefault="00BA10C6" w:rsidP="00215A91">
            <w:pPr>
              <w:spacing w:line="360" w:lineRule="auto"/>
              <w:rPr>
                <w:sz w:val="20"/>
                <w:szCs w:val="20"/>
                <w:lang w:val="et-EE"/>
              </w:rPr>
            </w:pPr>
            <w:r w:rsidRPr="00025BA3">
              <w:rPr>
                <w:sz w:val="20"/>
                <w:szCs w:val="20"/>
                <w:lang w:val="et-EE"/>
              </w:rPr>
              <w:t>e-post</w:t>
            </w:r>
          </w:p>
        </w:tc>
        <w:tc>
          <w:tcPr>
            <w:tcW w:w="4389" w:type="dxa"/>
          </w:tcPr>
          <w:p w14:paraId="6F796E38" w14:textId="77777777" w:rsidR="00BA10C6" w:rsidRPr="00025BA3" w:rsidRDefault="00BA10C6" w:rsidP="00215A91">
            <w:pPr>
              <w:spacing w:line="360" w:lineRule="auto"/>
              <w:rPr>
                <w:sz w:val="20"/>
                <w:szCs w:val="20"/>
                <w:lang w:val="et-EE"/>
              </w:rPr>
            </w:pPr>
          </w:p>
        </w:tc>
      </w:tr>
    </w:tbl>
    <w:p w14:paraId="5A5E406F" w14:textId="77777777" w:rsidR="000E12CB" w:rsidRPr="00025BA3" w:rsidRDefault="000E12CB" w:rsidP="00215A91">
      <w:pPr>
        <w:spacing w:after="0" w:line="240" w:lineRule="auto"/>
        <w:rPr>
          <w:b/>
          <w:sz w:val="20"/>
          <w:szCs w:val="20"/>
          <w:lang w:val="et-EE"/>
        </w:rPr>
      </w:pPr>
    </w:p>
    <w:p w14:paraId="6CDACB12" w14:textId="77777777" w:rsidR="00795871" w:rsidRPr="00025BA3" w:rsidRDefault="00795871" w:rsidP="00215A91">
      <w:pPr>
        <w:spacing w:after="0" w:line="240" w:lineRule="auto"/>
        <w:rPr>
          <w:sz w:val="20"/>
          <w:szCs w:val="20"/>
          <w:lang w:val="et-EE"/>
        </w:rPr>
      </w:pPr>
      <w:r w:rsidRPr="00025BA3">
        <w:rPr>
          <w:sz w:val="20"/>
          <w:szCs w:val="20"/>
          <w:lang w:val="et-EE"/>
        </w:rPr>
        <w:t xml:space="preserve">Avalikustaja volitatud esindaja </w:t>
      </w:r>
    </w:p>
    <w:tbl>
      <w:tblPr>
        <w:tblStyle w:val="a4"/>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2503"/>
        <w:gridCol w:w="1183"/>
        <w:gridCol w:w="4389"/>
      </w:tblGrid>
      <w:tr w:rsidR="00795871" w:rsidRPr="00025BA3" w14:paraId="7866F0A3" w14:textId="77777777" w:rsidTr="00947B91">
        <w:tc>
          <w:tcPr>
            <w:tcW w:w="2405" w:type="dxa"/>
          </w:tcPr>
          <w:p w14:paraId="20AD6F32" w14:textId="77777777" w:rsidR="00795871" w:rsidRPr="00025BA3" w:rsidRDefault="00795871" w:rsidP="00215A91">
            <w:pPr>
              <w:spacing w:line="360" w:lineRule="auto"/>
              <w:rPr>
                <w:sz w:val="20"/>
                <w:szCs w:val="20"/>
                <w:lang w:val="et-EE"/>
              </w:rPr>
            </w:pPr>
            <w:r w:rsidRPr="00025BA3">
              <w:rPr>
                <w:sz w:val="20"/>
                <w:szCs w:val="20"/>
                <w:lang w:val="et-EE"/>
              </w:rPr>
              <w:t>Nimi</w:t>
            </w:r>
          </w:p>
        </w:tc>
        <w:tc>
          <w:tcPr>
            <w:tcW w:w="8075" w:type="dxa"/>
            <w:gridSpan w:val="3"/>
          </w:tcPr>
          <w:p w14:paraId="388F9C2B" w14:textId="77777777" w:rsidR="00795871" w:rsidRPr="00025BA3" w:rsidRDefault="00795871" w:rsidP="00215A91">
            <w:pPr>
              <w:spacing w:line="360" w:lineRule="auto"/>
              <w:rPr>
                <w:sz w:val="20"/>
                <w:szCs w:val="20"/>
                <w:lang w:val="et-EE"/>
              </w:rPr>
            </w:pPr>
          </w:p>
        </w:tc>
      </w:tr>
      <w:tr w:rsidR="00795871" w:rsidRPr="00025BA3" w14:paraId="73A89E52" w14:textId="77777777" w:rsidTr="00947B91">
        <w:tc>
          <w:tcPr>
            <w:tcW w:w="2405" w:type="dxa"/>
          </w:tcPr>
          <w:p w14:paraId="202AA74F" w14:textId="77777777" w:rsidR="00795871" w:rsidRPr="00025BA3" w:rsidRDefault="00795871" w:rsidP="00215A91">
            <w:pPr>
              <w:spacing w:line="360" w:lineRule="auto"/>
              <w:rPr>
                <w:sz w:val="20"/>
                <w:szCs w:val="20"/>
                <w:lang w:val="et-EE"/>
              </w:rPr>
            </w:pPr>
            <w:r w:rsidRPr="00025BA3">
              <w:rPr>
                <w:sz w:val="20"/>
                <w:szCs w:val="20"/>
                <w:lang w:val="et-EE"/>
              </w:rPr>
              <w:t>Ametikoht</w:t>
            </w:r>
          </w:p>
        </w:tc>
        <w:tc>
          <w:tcPr>
            <w:tcW w:w="8075" w:type="dxa"/>
            <w:gridSpan w:val="3"/>
          </w:tcPr>
          <w:p w14:paraId="1F61528D" w14:textId="77777777" w:rsidR="00795871" w:rsidRPr="00025BA3" w:rsidRDefault="00795871" w:rsidP="00215A91">
            <w:pPr>
              <w:spacing w:line="360" w:lineRule="auto"/>
              <w:rPr>
                <w:sz w:val="20"/>
                <w:szCs w:val="20"/>
                <w:lang w:val="et-EE"/>
              </w:rPr>
            </w:pPr>
          </w:p>
        </w:tc>
      </w:tr>
      <w:tr w:rsidR="00795871" w:rsidRPr="00025BA3" w14:paraId="2EF95677" w14:textId="77777777" w:rsidTr="00947B91">
        <w:tc>
          <w:tcPr>
            <w:tcW w:w="2405" w:type="dxa"/>
          </w:tcPr>
          <w:p w14:paraId="26CEAB59" w14:textId="77777777" w:rsidR="00795871" w:rsidRPr="00025BA3" w:rsidRDefault="00795871" w:rsidP="00215A91">
            <w:pPr>
              <w:spacing w:line="360" w:lineRule="auto"/>
              <w:rPr>
                <w:sz w:val="20"/>
                <w:szCs w:val="20"/>
                <w:lang w:val="et-EE"/>
              </w:rPr>
            </w:pPr>
            <w:r w:rsidRPr="00025BA3">
              <w:rPr>
                <w:sz w:val="20"/>
                <w:szCs w:val="20"/>
                <w:lang w:val="et-EE"/>
              </w:rPr>
              <w:t>Telefon</w:t>
            </w:r>
          </w:p>
        </w:tc>
        <w:tc>
          <w:tcPr>
            <w:tcW w:w="2503" w:type="dxa"/>
          </w:tcPr>
          <w:p w14:paraId="61903D09" w14:textId="77777777" w:rsidR="00795871" w:rsidRPr="00025BA3" w:rsidRDefault="00795871" w:rsidP="00215A91">
            <w:pPr>
              <w:spacing w:line="360" w:lineRule="auto"/>
              <w:rPr>
                <w:sz w:val="20"/>
                <w:szCs w:val="20"/>
                <w:lang w:val="et-EE"/>
              </w:rPr>
            </w:pPr>
          </w:p>
        </w:tc>
        <w:tc>
          <w:tcPr>
            <w:tcW w:w="1183" w:type="dxa"/>
          </w:tcPr>
          <w:p w14:paraId="75827BF3" w14:textId="77777777" w:rsidR="00795871" w:rsidRPr="00025BA3" w:rsidRDefault="00795871" w:rsidP="00215A91">
            <w:pPr>
              <w:spacing w:line="360" w:lineRule="auto"/>
              <w:rPr>
                <w:sz w:val="20"/>
                <w:szCs w:val="20"/>
                <w:lang w:val="et-EE"/>
              </w:rPr>
            </w:pPr>
            <w:r w:rsidRPr="00025BA3">
              <w:rPr>
                <w:sz w:val="20"/>
                <w:szCs w:val="20"/>
                <w:lang w:val="et-EE"/>
              </w:rPr>
              <w:t>e-post</w:t>
            </w:r>
          </w:p>
        </w:tc>
        <w:tc>
          <w:tcPr>
            <w:tcW w:w="4389" w:type="dxa"/>
          </w:tcPr>
          <w:p w14:paraId="29DA18E2" w14:textId="77777777" w:rsidR="00795871" w:rsidRPr="00025BA3" w:rsidRDefault="00795871" w:rsidP="00215A91">
            <w:pPr>
              <w:spacing w:line="360" w:lineRule="auto"/>
              <w:rPr>
                <w:sz w:val="20"/>
                <w:szCs w:val="20"/>
                <w:lang w:val="et-EE"/>
              </w:rPr>
            </w:pPr>
          </w:p>
        </w:tc>
      </w:tr>
    </w:tbl>
    <w:p w14:paraId="3BD89059" w14:textId="77777777" w:rsidR="00365E0E" w:rsidRDefault="00365E0E" w:rsidP="00365E0E">
      <w:pPr>
        <w:spacing w:after="0" w:line="240" w:lineRule="auto"/>
        <w:rPr>
          <w:b/>
          <w:lang w:val="et-EE"/>
        </w:rPr>
      </w:pPr>
    </w:p>
    <w:p w14:paraId="3BABB958" w14:textId="477920CB" w:rsidR="00866DAE" w:rsidRPr="00025BA3" w:rsidRDefault="00866DAE" w:rsidP="00866DAE">
      <w:pPr>
        <w:spacing w:after="0" w:line="240" w:lineRule="auto"/>
        <w:rPr>
          <w:b/>
          <w:lang w:val="et-EE"/>
        </w:rPr>
      </w:pPr>
      <w:r>
        <w:rPr>
          <w:b/>
          <w:lang w:val="et-EE"/>
        </w:rPr>
        <w:t>Andmed r</w:t>
      </w:r>
      <w:r w:rsidRPr="00866DAE">
        <w:rPr>
          <w:b/>
          <w:lang w:val="et-EE"/>
        </w:rPr>
        <w:t>eklaamikandja</w:t>
      </w:r>
      <w:r w:rsidRPr="00025BA3">
        <w:rPr>
          <w:b/>
          <w:lang w:val="et-EE"/>
        </w:rPr>
        <w:t xml:space="preserve"> kohta</w:t>
      </w:r>
    </w:p>
    <w:p w14:paraId="239CBB46" w14:textId="6D782B6D" w:rsidR="00F8686D" w:rsidRPr="00025BA3" w:rsidRDefault="00F8686D" w:rsidP="00215A91">
      <w:pPr>
        <w:spacing w:after="0" w:line="240" w:lineRule="auto"/>
        <w:rPr>
          <w:b/>
          <w:lang w:val="et-EE"/>
        </w:rPr>
      </w:pPr>
    </w:p>
    <w:tbl>
      <w:tblPr>
        <w:tblStyle w:val="a4"/>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89"/>
        <w:gridCol w:w="992"/>
        <w:gridCol w:w="425"/>
        <w:gridCol w:w="425"/>
        <w:gridCol w:w="1418"/>
        <w:gridCol w:w="1134"/>
        <w:gridCol w:w="246"/>
        <w:gridCol w:w="1515"/>
        <w:gridCol w:w="82"/>
        <w:gridCol w:w="1554"/>
      </w:tblGrid>
      <w:tr w:rsidR="00D960BA" w:rsidRPr="00025BA3" w14:paraId="1419C199" w14:textId="77777777" w:rsidTr="00CB798B">
        <w:tc>
          <w:tcPr>
            <w:tcW w:w="2689" w:type="dxa"/>
          </w:tcPr>
          <w:p w14:paraId="29C89244" w14:textId="0AD86AA9" w:rsidR="00D960BA" w:rsidRPr="00025BA3" w:rsidRDefault="006058BD" w:rsidP="00215A91">
            <w:pPr>
              <w:spacing w:line="360" w:lineRule="auto"/>
              <w:rPr>
                <w:sz w:val="20"/>
                <w:szCs w:val="20"/>
                <w:lang w:val="et-EE"/>
              </w:rPr>
            </w:pPr>
            <w:r>
              <w:rPr>
                <w:sz w:val="20"/>
                <w:szCs w:val="20"/>
                <w:lang w:val="et-EE"/>
              </w:rPr>
              <w:t>Reklaamikandja p</w:t>
            </w:r>
            <w:r w:rsidR="00D960BA" w:rsidRPr="00025BA3">
              <w:rPr>
                <w:sz w:val="20"/>
                <w:szCs w:val="20"/>
                <w:lang w:val="et-EE"/>
              </w:rPr>
              <w:t>aigaldamise koht</w:t>
            </w:r>
            <w:r w:rsidR="002268EB">
              <w:rPr>
                <w:sz w:val="20"/>
                <w:szCs w:val="20"/>
                <w:lang w:val="et-EE"/>
              </w:rPr>
              <w:t xml:space="preserve"> </w:t>
            </w:r>
            <w:r w:rsidR="00F83C7C">
              <w:rPr>
                <w:sz w:val="20"/>
                <w:szCs w:val="20"/>
                <w:lang w:val="et-EE"/>
              </w:rPr>
              <w:t xml:space="preserve">/ </w:t>
            </w:r>
            <w:r w:rsidR="002268EB">
              <w:rPr>
                <w:sz w:val="20"/>
                <w:szCs w:val="20"/>
                <w:lang w:val="et-EE"/>
              </w:rPr>
              <w:t>katastritunnus</w:t>
            </w:r>
          </w:p>
        </w:tc>
        <w:tc>
          <w:tcPr>
            <w:tcW w:w="7791" w:type="dxa"/>
            <w:gridSpan w:val="9"/>
          </w:tcPr>
          <w:p w14:paraId="059083B7" w14:textId="45D96F10" w:rsidR="00D960BA" w:rsidRPr="00025BA3" w:rsidRDefault="00D960BA" w:rsidP="00215A91">
            <w:pPr>
              <w:spacing w:line="360" w:lineRule="auto"/>
              <w:rPr>
                <w:sz w:val="20"/>
                <w:szCs w:val="20"/>
                <w:lang w:val="et-EE"/>
              </w:rPr>
            </w:pPr>
          </w:p>
        </w:tc>
      </w:tr>
      <w:tr w:rsidR="00BC5AF2" w:rsidRPr="00025BA3" w14:paraId="2546E854" w14:textId="77777777" w:rsidTr="00BC5AF2">
        <w:tc>
          <w:tcPr>
            <w:tcW w:w="2689" w:type="dxa"/>
          </w:tcPr>
          <w:p w14:paraId="464A86AD" w14:textId="7853B541" w:rsidR="00BC5AF2" w:rsidRPr="00025BA3" w:rsidRDefault="00BC5AF2" w:rsidP="00215A91">
            <w:pPr>
              <w:spacing w:line="360" w:lineRule="auto"/>
              <w:rPr>
                <w:sz w:val="20"/>
                <w:szCs w:val="20"/>
                <w:lang w:val="et-EE"/>
              </w:rPr>
            </w:pPr>
            <w:r w:rsidRPr="00547C36">
              <w:rPr>
                <w:sz w:val="20"/>
                <w:szCs w:val="20"/>
              </w:rPr>
              <w:t xml:space="preserve">Reklaamikandja </w:t>
            </w:r>
            <w:r>
              <w:rPr>
                <w:sz w:val="20"/>
                <w:szCs w:val="20"/>
                <w:lang w:val="et-EE"/>
              </w:rPr>
              <w:t>mõõdud (m</w:t>
            </w:r>
            <w:r>
              <w:rPr>
                <w:sz w:val="20"/>
                <w:szCs w:val="20"/>
                <w:vertAlign w:val="superscript"/>
                <w:lang w:val="et-EE"/>
              </w:rPr>
              <w:t>2</w:t>
            </w:r>
            <w:r>
              <w:rPr>
                <w:sz w:val="20"/>
                <w:szCs w:val="20"/>
                <w:lang w:val="et-EE"/>
              </w:rPr>
              <w:t>)</w:t>
            </w:r>
          </w:p>
        </w:tc>
        <w:tc>
          <w:tcPr>
            <w:tcW w:w="992" w:type="dxa"/>
            <w:tcBorders>
              <w:right w:val="single" w:sz="4" w:space="0" w:color="auto"/>
            </w:tcBorders>
          </w:tcPr>
          <w:p w14:paraId="341D7C8E" w14:textId="75F2AA34" w:rsidR="00BC5AF2" w:rsidRPr="00025BA3" w:rsidRDefault="00BC5AF2" w:rsidP="00215A91">
            <w:pPr>
              <w:spacing w:line="360" w:lineRule="auto"/>
              <w:rPr>
                <w:sz w:val="20"/>
                <w:szCs w:val="20"/>
                <w:lang w:val="et-EE"/>
              </w:rPr>
            </w:pPr>
            <w:r>
              <w:rPr>
                <w:sz w:val="20"/>
                <w:szCs w:val="20"/>
                <w:lang w:val="et-EE"/>
              </w:rPr>
              <w:t>Laius</w:t>
            </w:r>
          </w:p>
        </w:tc>
        <w:tc>
          <w:tcPr>
            <w:tcW w:w="850" w:type="dxa"/>
            <w:gridSpan w:val="2"/>
            <w:tcBorders>
              <w:left w:val="single" w:sz="4" w:space="0" w:color="auto"/>
            </w:tcBorders>
          </w:tcPr>
          <w:p w14:paraId="29AA706E" w14:textId="77777777" w:rsidR="00BC5AF2" w:rsidRPr="00025BA3" w:rsidRDefault="00BC5AF2" w:rsidP="00215A91">
            <w:pPr>
              <w:spacing w:line="360" w:lineRule="auto"/>
              <w:rPr>
                <w:sz w:val="20"/>
                <w:szCs w:val="20"/>
                <w:lang w:val="et-EE"/>
              </w:rPr>
            </w:pPr>
          </w:p>
        </w:tc>
        <w:tc>
          <w:tcPr>
            <w:tcW w:w="1418" w:type="dxa"/>
            <w:tcBorders>
              <w:left w:val="single" w:sz="4" w:space="0" w:color="auto"/>
            </w:tcBorders>
          </w:tcPr>
          <w:p w14:paraId="45976A19" w14:textId="45F5249A" w:rsidR="00BC5AF2" w:rsidRPr="00025BA3" w:rsidRDefault="00BC5AF2" w:rsidP="00215A91">
            <w:pPr>
              <w:spacing w:line="360" w:lineRule="auto"/>
              <w:rPr>
                <w:sz w:val="20"/>
                <w:szCs w:val="20"/>
                <w:lang w:val="et-EE"/>
              </w:rPr>
            </w:pPr>
            <w:r>
              <w:rPr>
                <w:sz w:val="20"/>
                <w:szCs w:val="20"/>
                <w:lang w:val="et-EE"/>
              </w:rPr>
              <w:t>Pikkus</w:t>
            </w:r>
          </w:p>
        </w:tc>
        <w:tc>
          <w:tcPr>
            <w:tcW w:w="1134" w:type="dxa"/>
            <w:tcBorders>
              <w:left w:val="single" w:sz="4" w:space="0" w:color="auto"/>
            </w:tcBorders>
          </w:tcPr>
          <w:p w14:paraId="74A7F671" w14:textId="3E75BB18" w:rsidR="00BC5AF2" w:rsidRPr="00025BA3" w:rsidRDefault="00BC5AF2" w:rsidP="00215A91">
            <w:pPr>
              <w:spacing w:line="360" w:lineRule="auto"/>
              <w:rPr>
                <w:sz w:val="20"/>
                <w:szCs w:val="20"/>
                <w:lang w:val="et-EE"/>
              </w:rPr>
            </w:pPr>
          </w:p>
        </w:tc>
        <w:tc>
          <w:tcPr>
            <w:tcW w:w="1843" w:type="dxa"/>
            <w:gridSpan w:val="3"/>
          </w:tcPr>
          <w:p w14:paraId="6A402807" w14:textId="53295B7F" w:rsidR="00BC5AF2" w:rsidRPr="00025BA3" w:rsidRDefault="00BC5AF2" w:rsidP="00215A91">
            <w:pPr>
              <w:spacing w:line="360" w:lineRule="auto"/>
              <w:rPr>
                <w:sz w:val="20"/>
                <w:szCs w:val="20"/>
                <w:lang w:val="et-EE"/>
              </w:rPr>
            </w:pPr>
            <w:r w:rsidRPr="00025BA3">
              <w:rPr>
                <w:sz w:val="20"/>
                <w:szCs w:val="20"/>
                <w:lang w:val="et-EE"/>
              </w:rPr>
              <w:t>Kõrgus maapinnast</w:t>
            </w:r>
          </w:p>
        </w:tc>
        <w:tc>
          <w:tcPr>
            <w:tcW w:w="1554" w:type="dxa"/>
          </w:tcPr>
          <w:p w14:paraId="3A4C8995" w14:textId="77777777" w:rsidR="00BC5AF2" w:rsidRPr="00025BA3" w:rsidRDefault="00BC5AF2" w:rsidP="00215A91">
            <w:pPr>
              <w:spacing w:line="360" w:lineRule="auto"/>
              <w:rPr>
                <w:sz w:val="20"/>
                <w:szCs w:val="20"/>
                <w:lang w:val="et-EE"/>
              </w:rPr>
            </w:pPr>
          </w:p>
        </w:tc>
      </w:tr>
      <w:tr w:rsidR="00880ADA" w:rsidRPr="00025BA3" w14:paraId="11965401" w14:textId="062C752B" w:rsidTr="00CB798B">
        <w:tc>
          <w:tcPr>
            <w:tcW w:w="2689" w:type="dxa"/>
          </w:tcPr>
          <w:p w14:paraId="6046B61D" w14:textId="03C38773" w:rsidR="00880ADA" w:rsidRPr="00025BA3" w:rsidRDefault="00CF2C53" w:rsidP="00215A91">
            <w:pPr>
              <w:spacing w:line="360" w:lineRule="auto"/>
              <w:rPr>
                <w:sz w:val="20"/>
                <w:szCs w:val="20"/>
                <w:lang w:val="et-EE"/>
              </w:rPr>
            </w:pPr>
            <w:r>
              <w:rPr>
                <w:sz w:val="20"/>
                <w:szCs w:val="20"/>
                <w:lang w:val="et-EE"/>
              </w:rPr>
              <w:t>Paigaldamise</w:t>
            </w:r>
            <w:r w:rsidR="00880ADA" w:rsidRPr="00025BA3">
              <w:rPr>
                <w:sz w:val="20"/>
                <w:szCs w:val="20"/>
                <w:lang w:val="et-EE"/>
              </w:rPr>
              <w:t xml:space="preserve"> algus</w:t>
            </w:r>
          </w:p>
        </w:tc>
        <w:tc>
          <w:tcPr>
            <w:tcW w:w="1417" w:type="dxa"/>
            <w:gridSpan w:val="2"/>
          </w:tcPr>
          <w:p w14:paraId="13C55E9D" w14:textId="40B36B8D" w:rsidR="00880ADA" w:rsidRPr="00025BA3" w:rsidRDefault="00880ADA" w:rsidP="00215A91">
            <w:pPr>
              <w:spacing w:line="360" w:lineRule="auto"/>
              <w:rPr>
                <w:sz w:val="20"/>
                <w:szCs w:val="20"/>
                <w:lang w:val="et-EE"/>
              </w:rPr>
            </w:pPr>
          </w:p>
        </w:tc>
        <w:tc>
          <w:tcPr>
            <w:tcW w:w="1843" w:type="dxa"/>
            <w:gridSpan w:val="2"/>
          </w:tcPr>
          <w:p w14:paraId="15CB6BFA" w14:textId="40FAF60D" w:rsidR="00880ADA" w:rsidRPr="00025BA3" w:rsidRDefault="00CF2C53" w:rsidP="00215A91">
            <w:pPr>
              <w:spacing w:line="360" w:lineRule="auto"/>
              <w:rPr>
                <w:sz w:val="20"/>
                <w:szCs w:val="20"/>
                <w:lang w:val="et-EE"/>
              </w:rPr>
            </w:pPr>
            <w:r>
              <w:rPr>
                <w:sz w:val="20"/>
                <w:szCs w:val="20"/>
                <w:lang w:val="et-EE"/>
              </w:rPr>
              <w:t>Paigaldamise</w:t>
            </w:r>
            <w:r w:rsidR="00880ADA" w:rsidRPr="00025BA3">
              <w:rPr>
                <w:sz w:val="20"/>
                <w:szCs w:val="20"/>
                <w:lang w:val="et-EE"/>
              </w:rPr>
              <w:t xml:space="preserve"> lõpp</w:t>
            </w:r>
          </w:p>
        </w:tc>
        <w:tc>
          <w:tcPr>
            <w:tcW w:w="1380" w:type="dxa"/>
            <w:gridSpan w:val="2"/>
            <w:tcBorders>
              <w:right w:val="single" w:sz="4" w:space="0" w:color="auto"/>
            </w:tcBorders>
          </w:tcPr>
          <w:p w14:paraId="37FA1F7A" w14:textId="5712984E" w:rsidR="00880ADA" w:rsidRPr="00025BA3" w:rsidRDefault="00880ADA" w:rsidP="00215A91">
            <w:pPr>
              <w:spacing w:line="360" w:lineRule="auto"/>
              <w:rPr>
                <w:sz w:val="20"/>
                <w:szCs w:val="20"/>
                <w:lang w:val="et-EE"/>
              </w:rPr>
            </w:pPr>
          </w:p>
        </w:tc>
        <w:tc>
          <w:tcPr>
            <w:tcW w:w="1515" w:type="dxa"/>
            <w:tcBorders>
              <w:left w:val="single" w:sz="4" w:space="0" w:color="auto"/>
            </w:tcBorders>
          </w:tcPr>
          <w:p w14:paraId="471497D7" w14:textId="28E7311C" w:rsidR="00880ADA" w:rsidRPr="00547C36" w:rsidRDefault="00880ADA" w:rsidP="00215A91">
            <w:pPr>
              <w:spacing w:line="360" w:lineRule="auto"/>
              <w:rPr>
                <w:sz w:val="20"/>
                <w:szCs w:val="20"/>
                <w:lang w:val="et-EE"/>
              </w:rPr>
            </w:pPr>
            <w:r w:rsidRPr="00547C36">
              <w:rPr>
                <w:sz w:val="20"/>
                <w:szCs w:val="20"/>
                <w:lang w:val="et-EE"/>
              </w:rPr>
              <w:t>Päevade arv</w:t>
            </w:r>
          </w:p>
        </w:tc>
        <w:tc>
          <w:tcPr>
            <w:tcW w:w="1636" w:type="dxa"/>
            <w:gridSpan w:val="2"/>
            <w:tcBorders>
              <w:left w:val="single" w:sz="4" w:space="0" w:color="auto"/>
            </w:tcBorders>
          </w:tcPr>
          <w:p w14:paraId="7297AA5D" w14:textId="77777777" w:rsidR="00880ADA" w:rsidRPr="00025BA3" w:rsidRDefault="00880ADA" w:rsidP="00215A91">
            <w:pPr>
              <w:spacing w:line="360" w:lineRule="auto"/>
              <w:rPr>
                <w:sz w:val="20"/>
                <w:szCs w:val="20"/>
                <w:lang w:val="et-EE"/>
              </w:rPr>
            </w:pPr>
          </w:p>
        </w:tc>
      </w:tr>
    </w:tbl>
    <w:p w14:paraId="15BBD709" w14:textId="77777777" w:rsidR="000D7765" w:rsidRDefault="000D7765" w:rsidP="000D7765">
      <w:pPr>
        <w:pStyle w:val="ab"/>
        <w:rPr>
          <w:rFonts w:ascii="Times New Roman" w:hAnsi="Times New Roman" w:cs="Times New Roman"/>
        </w:rPr>
      </w:pPr>
    </w:p>
    <w:p w14:paraId="3DC53C3A" w14:textId="77777777" w:rsidR="00E21791" w:rsidRPr="00025BA3" w:rsidRDefault="00E21791" w:rsidP="00E21791">
      <w:pPr>
        <w:spacing w:after="0" w:line="240" w:lineRule="auto"/>
        <w:rPr>
          <w:rFonts w:cstheme="minorHAnsi"/>
          <w:b/>
          <w:bCs/>
          <w:lang w:val="et-EE"/>
        </w:rPr>
      </w:pPr>
      <w:r w:rsidRPr="00025BA3">
        <w:rPr>
          <w:rFonts w:cstheme="minorHAnsi"/>
          <w:b/>
          <w:bCs/>
          <w:lang w:val="et-EE"/>
        </w:rPr>
        <w:t>Linnavara kasutustingimused reklaamikandja paigaldamisel</w:t>
      </w:r>
    </w:p>
    <w:p w14:paraId="3B475FFD" w14:textId="77777777" w:rsidR="00C33E08" w:rsidRDefault="00C33E08" w:rsidP="0087258E">
      <w:pPr>
        <w:spacing w:after="0"/>
        <w:rPr>
          <w:lang w:val="et-EE"/>
        </w:rPr>
      </w:pPr>
    </w:p>
    <w:p w14:paraId="0CB1797A" w14:textId="7C5DF330" w:rsidR="0087258E" w:rsidRPr="00025BA3" w:rsidRDefault="0087258E" w:rsidP="0087258E">
      <w:pPr>
        <w:spacing w:after="0"/>
        <w:rPr>
          <w:lang w:val="et-EE"/>
        </w:rPr>
      </w:pPr>
      <w:r w:rsidRPr="00025BA3">
        <w:rPr>
          <w:lang w:val="et-EE"/>
        </w:rPr>
        <w:t>Tasu linnavara kasutamise eest: ………………………………€</w:t>
      </w:r>
    </w:p>
    <w:p w14:paraId="0F8DE928" w14:textId="77777777" w:rsidR="0087258E" w:rsidRPr="00025BA3" w:rsidRDefault="0087258E" w:rsidP="0087258E">
      <w:pPr>
        <w:spacing w:after="0"/>
        <w:rPr>
          <w:lang w:val="et-EE"/>
        </w:rPr>
      </w:pPr>
    </w:p>
    <w:p w14:paraId="5CD97D60" w14:textId="67B256C3" w:rsidR="00E31A53" w:rsidRDefault="0087258E" w:rsidP="00E31A53">
      <w:pPr>
        <w:spacing w:after="0"/>
        <w:jc w:val="both"/>
        <w:rPr>
          <w:lang w:val="et-EE"/>
        </w:rPr>
      </w:pPr>
      <w:r w:rsidRPr="00A07B1F">
        <w:rPr>
          <w:lang w:val="et-EE"/>
        </w:rPr>
        <w:t xml:space="preserve">Summa tuleb tasuda </w:t>
      </w:r>
      <w:r w:rsidRPr="00025BA3">
        <w:rPr>
          <w:lang w:val="et-EE"/>
        </w:rPr>
        <w:t xml:space="preserve">Maardu </w:t>
      </w:r>
      <w:r w:rsidR="00520D96">
        <w:rPr>
          <w:lang w:val="et-EE"/>
        </w:rPr>
        <w:t>Linnavalitsuse (edaspidi ka linnavara kasutusse andja)</w:t>
      </w:r>
      <w:r w:rsidRPr="00025BA3">
        <w:rPr>
          <w:lang w:val="et-EE"/>
        </w:rPr>
        <w:t xml:space="preserve"> arveldusarvele </w:t>
      </w:r>
      <w:r w:rsidR="00136D38" w:rsidRPr="00136D38">
        <w:rPr>
          <w:lang w:val="et-EE"/>
        </w:rPr>
        <w:t>EE141010002031289008</w:t>
      </w:r>
      <w:r w:rsidRPr="00025BA3">
        <w:rPr>
          <w:lang w:val="et-EE"/>
        </w:rPr>
        <w:t xml:space="preserve"> </w:t>
      </w:r>
      <w:r w:rsidR="00136D38">
        <w:rPr>
          <w:lang w:val="et-EE"/>
        </w:rPr>
        <w:t xml:space="preserve"> </w:t>
      </w:r>
      <w:r w:rsidR="00F91B77">
        <w:rPr>
          <w:lang w:val="et-EE"/>
        </w:rPr>
        <w:t>esitatud arve alusel arvel märgitud kuupäevaks</w:t>
      </w:r>
      <w:r w:rsidR="00A07B1F">
        <w:rPr>
          <w:lang w:val="et-EE"/>
        </w:rPr>
        <w:t xml:space="preserve">. </w:t>
      </w:r>
    </w:p>
    <w:p w14:paraId="79E1EE6E" w14:textId="77777777" w:rsidR="00E31A53" w:rsidRPr="00025BA3" w:rsidRDefault="00E31A53" w:rsidP="00E31A53">
      <w:pPr>
        <w:spacing w:after="0" w:line="240" w:lineRule="auto"/>
        <w:jc w:val="both"/>
        <w:rPr>
          <w:rFonts w:cstheme="minorHAnsi"/>
          <w:sz w:val="20"/>
          <w:szCs w:val="20"/>
          <w:lang w:val="et-EE"/>
        </w:rPr>
      </w:pPr>
    </w:p>
    <w:p w14:paraId="6B84FB87" w14:textId="136860E3" w:rsidR="00E31A53" w:rsidRPr="00025BA3" w:rsidRDefault="00E31A53" w:rsidP="00E31A53">
      <w:pPr>
        <w:spacing w:after="0" w:line="276" w:lineRule="auto"/>
        <w:jc w:val="both"/>
        <w:rPr>
          <w:rFonts w:cstheme="minorHAnsi"/>
          <w:lang w:val="et-EE"/>
        </w:rPr>
      </w:pPr>
      <w:r w:rsidRPr="00025BA3">
        <w:rPr>
          <w:rFonts w:cstheme="minorHAnsi"/>
          <w:b/>
          <w:bCs/>
          <w:lang w:val="et-EE"/>
        </w:rPr>
        <w:t>Kinnitan, et</w:t>
      </w:r>
      <w:r w:rsidRPr="00025BA3">
        <w:rPr>
          <w:rFonts w:cstheme="minorHAnsi"/>
          <w:lang w:val="et-EE"/>
        </w:rPr>
        <w:t xml:space="preserve"> </w:t>
      </w:r>
      <w:r w:rsidRPr="00025BA3">
        <w:rPr>
          <w:rFonts w:cstheme="minorHAnsi"/>
          <w:b/>
          <w:lang w:val="et-EE"/>
        </w:rPr>
        <w:t>e</w:t>
      </w:r>
      <w:r w:rsidRPr="00025BA3">
        <w:rPr>
          <w:rFonts w:cstheme="minorHAnsi"/>
          <w:b/>
          <w:bCs/>
          <w:lang w:val="et-EE"/>
        </w:rPr>
        <w:t xml:space="preserve">sitatud andmed on tõesed. </w:t>
      </w:r>
      <w:r w:rsidRPr="00025BA3">
        <w:rPr>
          <w:rFonts w:cstheme="minorHAnsi"/>
          <w:b/>
          <w:lang w:val="et-EE"/>
        </w:rPr>
        <w:t>Olen tutvunud välireklaami ning reklaamkandja paigaldamise tingimustega ning kohustun neid täitma. Ühtlasi mõistan, et käesoleva taotluse esitamisel antakse ka tahteavaldus asjakohase võlaõigusliku lepingu</w:t>
      </w:r>
      <w:r>
        <w:rPr>
          <w:rFonts w:cstheme="minorHAnsi"/>
          <w:b/>
          <w:lang w:val="et-EE"/>
        </w:rPr>
        <w:t xml:space="preserve"> (edaspidi leping)</w:t>
      </w:r>
      <w:r w:rsidRPr="00025BA3">
        <w:rPr>
          <w:rFonts w:cstheme="minorHAnsi"/>
          <w:b/>
          <w:lang w:val="et-EE"/>
        </w:rPr>
        <w:t xml:space="preserve"> sõlmimiseks ning nimetatud leping käesolevas taotluses esitatud tingimustel loetakse sõlmituks</w:t>
      </w:r>
      <w:r>
        <w:rPr>
          <w:rFonts w:cstheme="minorHAnsi"/>
          <w:b/>
          <w:lang w:val="et-EE"/>
        </w:rPr>
        <w:t xml:space="preserve"> linnavalitsuse</w:t>
      </w:r>
      <w:r w:rsidRPr="00025BA3">
        <w:rPr>
          <w:rFonts w:cstheme="minorHAnsi"/>
          <w:b/>
          <w:lang w:val="et-EE"/>
        </w:rPr>
        <w:t xml:space="preserve"> </w:t>
      </w:r>
      <w:r>
        <w:rPr>
          <w:rFonts w:cstheme="minorHAnsi"/>
          <w:b/>
          <w:lang w:val="et-EE"/>
        </w:rPr>
        <w:t>paigaldus</w:t>
      </w:r>
      <w:r w:rsidRPr="00025BA3">
        <w:rPr>
          <w:rFonts w:cstheme="minorHAnsi"/>
          <w:b/>
          <w:lang w:val="et-EE"/>
        </w:rPr>
        <w:t>loa andmisel.</w:t>
      </w:r>
    </w:p>
    <w:p w14:paraId="3AA227E9" w14:textId="77777777" w:rsidR="00E31A53" w:rsidRPr="00025BA3" w:rsidRDefault="00E31A53" w:rsidP="00E31A53">
      <w:pPr>
        <w:spacing w:after="0"/>
        <w:jc w:val="both"/>
        <w:rPr>
          <w:sz w:val="20"/>
          <w:szCs w:val="20"/>
          <w:lang w:val="et-EE"/>
        </w:rPr>
      </w:pPr>
    </w:p>
    <w:p w14:paraId="1048BDAD" w14:textId="77777777" w:rsidR="00215A91" w:rsidRPr="00025BA3" w:rsidRDefault="00215A91" w:rsidP="00215A91">
      <w:pPr>
        <w:spacing w:after="0" w:line="240" w:lineRule="auto"/>
        <w:rPr>
          <w:rFonts w:cstheme="minorHAnsi"/>
          <w:sz w:val="20"/>
          <w:szCs w:val="20"/>
          <w:lang w:val="et-EE"/>
        </w:rPr>
      </w:pPr>
    </w:p>
    <w:p w14:paraId="3B646923" w14:textId="38EE0DD4" w:rsidR="00BC5AF2" w:rsidRPr="00BC5AF2" w:rsidRDefault="00BC5AF2" w:rsidP="00BC5AF2">
      <w:pPr>
        <w:spacing w:after="0" w:line="240" w:lineRule="auto"/>
        <w:jc w:val="both"/>
        <w:rPr>
          <w:rFonts w:cstheme="minorHAnsi"/>
          <w:sz w:val="20"/>
          <w:szCs w:val="20"/>
          <w:lang w:val="et-EE"/>
        </w:rPr>
      </w:pPr>
      <w:r>
        <w:rPr>
          <w:rFonts w:cstheme="minorHAnsi"/>
          <w:sz w:val="20"/>
          <w:szCs w:val="20"/>
          <w:lang w:val="et-EE"/>
        </w:rPr>
        <w:lastRenderedPageBreak/>
        <w:t xml:space="preserve">1. </w:t>
      </w:r>
      <w:r w:rsidRPr="00BC5AF2">
        <w:rPr>
          <w:rFonts w:cstheme="minorHAnsi"/>
          <w:sz w:val="20"/>
          <w:szCs w:val="20"/>
          <w:lang w:val="et-EE"/>
        </w:rPr>
        <w:t>Taotleja esitab linnavalitsusele reklaami paigaldusloa taotluse</w:t>
      </w:r>
      <w:r w:rsidRPr="00BC5AF2">
        <w:rPr>
          <w:rFonts w:cstheme="minorHAnsi"/>
          <w:color w:val="EE0000"/>
          <w:sz w:val="20"/>
          <w:szCs w:val="20"/>
          <w:lang w:val="et-EE"/>
        </w:rPr>
        <w:t xml:space="preserve"> </w:t>
      </w:r>
      <w:r w:rsidRPr="00BC5AF2">
        <w:rPr>
          <w:rFonts w:cstheme="minorHAnsi"/>
          <w:sz w:val="20"/>
          <w:szCs w:val="20"/>
          <w:lang w:val="et-EE"/>
        </w:rPr>
        <w:t>(edaspidi taotlus).</w:t>
      </w:r>
    </w:p>
    <w:p w14:paraId="6D91A1B7" w14:textId="77777777" w:rsidR="00BC5AF2" w:rsidRDefault="00BC5AF2" w:rsidP="00BC5AF2">
      <w:pPr>
        <w:spacing w:after="0" w:line="240" w:lineRule="auto"/>
        <w:jc w:val="both"/>
        <w:rPr>
          <w:rFonts w:cstheme="minorHAnsi"/>
          <w:sz w:val="20"/>
          <w:szCs w:val="20"/>
          <w:lang w:val="et-EE"/>
        </w:rPr>
      </w:pPr>
    </w:p>
    <w:p w14:paraId="51A15AC8" w14:textId="4953606A" w:rsidR="00215A91" w:rsidRPr="00BC5AF2" w:rsidRDefault="00BC5AF2" w:rsidP="00BC5AF2">
      <w:pPr>
        <w:spacing w:after="0" w:line="240" w:lineRule="auto"/>
        <w:jc w:val="both"/>
        <w:rPr>
          <w:rFonts w:cstheme="minorHAnsi"/>
          <w:sz w:val="20"/>
          <w:szCs w:val="20"/>
          <w:lang w:val="et-EE"/>
        </w:rPr>
      </w:pPr>
      <w:r>
        <w:rPr>
          <w:rFonts w:cstheme="minorHAnsi"/>
          <w:sz w:val="20"/>
          <w:szCs w:val="20"/>
          <w:lang w:val="et-EE"/>
        </w:rPr>
        <w:t xml:space="preserve">2. </w:t>
      </w:r>
      <w:r w:rsidR="00215A91" w:rsidRPr="00BC5AF2">
        <w:rPr>
          <w:rFonts w:cstheme="minorHAnsi"/>
          <w:sz w:val="20"/>
          <w:szCs w:val="20"/>
          <w:lang w:val="et-EE"/>
        </w:rPr>
        <w:t xml:space="preserve">Reklaami avalikustajal on õigus paigaldada reklaamikandja linna omandis olevale ehitisele või kinnistule Maardu Linnavalitsuse </w:t>
      </w:r>
      <w:r w:rsidR="00F83C7C">
        <w:rPr>
          <w:rFonts w:cstheme="minorHAnsi"/>
          <w:sz w:val="20"/>
          <w:szCs w:val="20"/>
          <w:lang w:val="et-EE"/>
        </w:rPr>
        <w:t xml:space="preserve">väljastatud </w:t>
      </w:r>
      <w:r w:rsidR="000D7B8B" w:rsidRPr="00BC5AF2">
        <w:rPr>
          <w:rFonts w:cstheme="minorHAnsi"/>
          <w:sz w:val="20"/>
          <w:szCs w:val="20"/>
          <w:lang w:val="et-EE"/>
        </w:rPr>
        <w:t>paigaldus</w:t>
      </w:r>
      <w:r w:rsidR="00215A91" w:rsidRPr="00BC5AF2">
        <w:rPr>
          <w:rFonts w:cstheme="minorHAnsi"/>
          <w:sz w:val="20"/>
          <w:szCs w:val="20"/>
          <w:lang w:val="et-EE"/>
        </w:rPr>
        <w:t>loa</w:t>
      </w:r>
      <w:r w:rsidR="00F83C7C">
        <w:rPr>
          <w:rFonts w:cstheme="minorHAnsi"/>
          <w:sz w:val="20"/>
          <w:szCs w:val="20"/>
          <w:lang w:val="et-EE"/>
        </w:rPr>
        <w:t xml:space="preserve"> alusel</w:t>
      </w:r>
      <w:r w:rsidR="00215A91" w:rsidRPr="00BC5AF2">
        <w:rPr>
          <w:rFonts w:cstheme="minorHAnsi"/>
          <w:sz w:val="20"/>
          <w:szCs w:val="20"/>
          <w:lang w:val="et-EE"/>
        </w:rPr>
        <w:t xml:space="preserve">. </w:t>
      </w:r>
    </w:p>
    <w:p w14:paraId="437A8177" w14:textId="77777777" w:rsidR="00215A91" w:rsidRPr="00025BA3" w:rsidRDefault="00215A91" w:rsidP="00C71003">
      <w:pPr>
        <w:spacing w:after="0" w:line="240" w:lineRule="auto"/>
        <w:jc w:val="both"/>
        <w:rPr>
          <w:rFonts w:cstheme="minorHAnsi"/>
          <w:sz w:val="20"/>
          <w:szCs w:val="20"/>
          <w:lang w:val="et-EE"/>
        </w:rPr>
      </w:pPr>
    </w:p>
    <w:p w14:paraId="4DC5956F"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3.</w:t>
      </w:r>
      <w:r w:rsidRPr="00025BA3">
        <w:rPr>
          <w:rFonts w:cstheme="minorHAnsi"/>
          <w:sz w:val="20"/>
          <w:szCs w:val="20"/>
          <w:lang w:val="et-EE"/>
        </w:rPr>
        <w:tab/>
        <w:t xml:space="preserve">Reklaami avalikustajal on õigus: </w:t>
      </w:r>
    </w:p>
    <w:p w14:paraId="3002B00C" w14:textId="3D61FAE8"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3.1.</w:t>
      </w:r>
      <w:r w:rsidRPr="00025BA3">
        <w:rPr>
          <w:rFonts w:cstheme="minorHAnsi"/>
          <w:sz w:val="20"/>
          <w:szCs w:val="20"/>
          <w:lang w:val="et-EE"/>
        </w:rPr>
        <w:tab/>
        <w:t xml:space="preserve">paigaldada linnavara kasutusse andja </w:t>
      </w:r>
      <w:r w:rsidR="000335F7">
        <w:rPr>
          <w:rFonts w:cstheme="minorHAnsi"/>
          <w:sz w:val="20"/>
          <w:szCs w:val="20"/>
          <w:lang w:val="et-EE"/>
        </w:rPr>
        <w:t>paigaldus</w:t>
      </w:r>
      <w:r w:rsidRPr="00025BA3">
        <w:rPr>
          <w:rFonts w:cstheme="minorHAnsi"/>
          <w:sz w:val="20"/>
          <w:szCs w:val="20"/>
          <w:lang w:val="et-EE"/>
        </w:rPr>
        <w:t>loal omal kulul linna omandis olevale ehitisele või kinnistule linnavalitsuse poolt heakskiidetud reklaamikandja suunava reklaami eksponeerimiseks;</w:t>
      </w:r>
    </w:p>
    <w:p w14:paraId="72288556" w14:textId="057912D5"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3.2.</w:t>
      </w:r>
      <w:r w:rsidRPr="00025BA3">
        <w:rPr>
          <w:rFonts w:cstheme="minorHAnsi"/>
          <w:sz w:val="20"/>
          <w:szCs w:val="20"/>
          <w:lang w:val="et-EE"/>
        </w:rPr>
        <w:tab/>
        <w:t xml:space="preserve">kasutada linnavara </w:t>
      </w:r>
      <w:r w:rsidR="002A3610">
        <w:rPr>
          <w:rFonts w:cstheme="minorHAnsi"/>
          <w:sz w:val="20"/>
          <w:szCs w:val="20"/>
          <w:lang w:val="et-EE"/>
        </w:rPr>
        <w:t>paigaldus</w:t>
      </w:r>
      <w:r w:rsidRPr="00025BA3">
        <w:rPr>
          <w:rFonts w:cstheme="minorHAnsi"/>
          <w:sz w:val="20"/>
          <w:szCs w:val="20"/>
          <w:lang w:val="et-EE"/>
        </w:rPr>
        <w:t xml:space="preserve">loas märgitud reklaamikandja paigaldamiseks üksnes </w:t>
      </w:r>
      <w:r w:rsidR="002A3610">
        <w:rPr>
          <w:rFonts w:cstheme="minorHAnsi"/>
          <w:sz w:val="20"/>
          <w:szCs w:val="20"/>
          <w:lang w:val="et-EE"/>
        </w:rPr>
        <w:t>paigaldus</w:t>
      </w:r>
      <w:r w:rsidRPr="00025BA3">
        <w:rPr>
          <w:rFonts w:cstheme="minorHAnsi"/>
          <w:sz w:val="20"/>
          <w:szCs w:val="20"/>
          <w:lang w:val="et-EE"/>
        </w:rPr>
        <w:t>loas märgitud perioodil, asukohas (kasutuslepingu ese) ja tingimustel</w:t>
      </w:r>
      <w:r w:rsidR="00624390">
        <w:rPr>
          <w:rFonts w:cstheme="minorHAnsi"/>
          <w:sz w:val="20"/>
          <w:szCs w:val="20"/>
          <w:lang w:val="et-EE"/>
        </w:rPr>
        <w:t>;</w:t>
      </w:r>
    </w:p>
    <w:p w14:paraId="1790314D"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3.3.</w:t>
      </w:r>
      <w:r w:rsidRPr="00025BA3">
        <w:rPr>
          <w:rFonts w:cstheme="minorHAnsi"/>
          <w:sz w:val="20"/>
          <w:szCs w:val="20"/>
          <w:lang w:val="et-EE"/>
        </w:rPr>
        <w:tab/>
        <w:t>soovi korral omal kulul ja kooskõlastatult linnavara kasutusse andjaga välja ehitada reklaamikandja valgustamiseks elektritoide. Juhul, kui reklaami avalikustaja kasutab elektritoiteks tänavavalgustusvõrku, tasub reklaami avalikustaja elektri eest vastavalt tarbitud kogustele kõrvalkuluna. Reklaamikandja ühendamisega Maardu linna tänavavalgustusvõrku seonduvad kulutused kannab reklaami avalikustaja.</w:t>
      </w:r>
    </w:p>
    <w:p w14:paraId="11C01098"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 xml:space="preserve"> </w:t>
      </w:r>
    </w:p>
    <w:p w14:paraId="104964D9"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w:t>
      </w:r>
      <w:r w:rsidRPr="00025BA3">
        <w:rPr>
          <w:rFonts w:cstheme="minorHAnsi"/>
          <w:sz w:val="20"/>
          <w:szCs w:val="20"/>
          <w:lang w:val="et-EE"/>
        </w:rPr>
        <w:tab/>
        <w:t>Reklaami avalikustaja kohustub:</w:t>
      </w:r>
    </w:p>
    <w:p w14:paraId="6AAE9333"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4.1.</w:t>
      </w:r>
      <w:r w:rsidRPr="00025BA3">
        <w:rPr>
          <w:rFonts w:cstheme="minorHAnsi"/>
          <w:sz w:val="20"/>
          <w:szCs w:val="20"/>
          <w:lang w:val="et-EE"/>
        </w:rPr>
        <w:tab/>
        <w:t>kasutama linnavara valdkonda reguleerivatele õigusaktidele vastavalt;</w:t>
      </w:r>
    </w:p>
    <w:p w14:paraId="4651F879"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4.2.</w:t>
      </w:r>
      <w:r w:rsidRPr="00025BA3">
        <w:rPr>
          <w:rFonts w:cstheme="minorHAnsi"/>
          <w:sz w:val="20"/>
          <w:szCs w:val="20"/>
          <w:lang w:val="et-EE"/>
        </w:rPr>
        <w:tab/>
        <w:t>kasutama linnavara heaperemehelikult, sh tagama reklaamikandja lähiümbruses (5 meetri raadiuses) heakorra;</w:t>
      </w:r>
    </w:p>
    <w:p w14:paraId="51B617D7"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4.3.</w:t>
      </w:r>
      <w:r w:rsidRPr="00025BA3">
        <w:rPr>
          <w:rFonts w:cstheme="minorHAnsi"/>
          <w:sz w:val="20"/>
          <w:szCs w:val="20"/>
          <w:lang w:val="et-EE"/>
        </w:rPr>
        <w:tab/>
        <w:t xml:space="preserve">tagama paigaldatud reklaamikandja korrastatud ja esteetiline välisilme kogu linnavara kasutusperioodi vältel ning kooskõlastama reklaamikandja asukoha muudatused eelnevalt linnavara kasutusse andjaga; </w:t>
      </w:r>
    </w:p>
    <w:p w14:paraId="51BD83CC"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4.4.</w:t>
      </w:r>
      <w:r w:rsidRPr="00025BA3">
        <w:rPr>
          <w:rFonts w:cstheme="minorHAnsi"/>
          <w:sz w:val="20"/>
          <w:szCs w:val="20"/>
          <w:lang w:val="et-EE"/>
        </w:rPr>
        <w:tab/>
        <w:t>eemaldama reklaamikandja omal kulul koheselt pärast linnavara kasutusperioodi lõppu;</w:t>
      </w:r>
    </w:p>
    <w:p w14:paraId="6E760A24" w14:textId="00DDFD66"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4.5.</w:t>
      </w:r>
      <w:r w:rsidRPr="00025BA3">
        <w:rPr>
          <w:rFonts w:cstheme="minorHAnsi"/>
          <w:sz w:val="20"/>
          <w:szCs w:val="20"/>
          <w:lang w:val="et-EE"/>
        </w:rPr>
        <w:tab/>
        <w:t xml:space="preserve">tasuma linnavara kasutamise eest vastavalt Maardu Linnavalitsuse </w:t>
      </w:r>
      <w:r w:rsidR="00F83C7C">
        <w:rPr>
          <w:rFonts w:cstheme="minorHAnsi"/>
          <w:sz w:val="20"/>
          <w:szCs w:val="20"/>
          <w:lang w:val="et-EE"/>
        </w:rPr>
        <w:t xml:space="preserve">kehtestatud </w:t>
      </w:r>
      <w:r w:rsidRPr="00025BA3">
        <w:rPr>
          <w:rFonts w:cstheme="minorHAnsi"/>
          <w:sz w:val="20"/>
          <w:szCs w:val="20"/>
          <w:lang w:val="et-EE"/>
        </w:rPr>
        <w:t>tasumääradele ning tarbitud kõrvalkulude eest, mis tuleb tasuda linnavara kasutusse andja poolt esitatud arve alusel arvel märgitud kuupäevaks;</w:t>
      </w:r>
    </w:p>
    <w:p w14:paraId="416FE989"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4.6.</w:t>
      </w:r>
      <w:r w:rsidRPr="00025BA3">
        <w:rPr>
          <w:rFonts w:cstheme="minorHAnsi"/>
          <w:sz w:val="20"/>
          <w:szCs w:val="20"/>
          <w:lang w:val="et-EE"/>
        </w:rPr>
        <w:tab/>
        <w:t xml:space="preserve">hüvitama enda kohustuste rikkumisel linnavara kasutusse andjale reklaamikandja eemaldamise, linnavara korrastamise ja/või reklaamikandja utiliseerimisega seotud kulud. </w:t>
      </w:r>
    </w:p>
    <w:p w14:paraId="7D5EFA51" w14:textId="77777777" w:rsidR="00215A91" w:rsidRPr="00025BA3" w:rsidRDefault="00215A91" w:rsidP="00C71003">
      <w:pPr>
        <w:spacing w:after="0" w:line="240" w:lineRule="auto"/>
        <w:jc w:val="both"/>
        <w:rPr>
          <w:rFonts w:cstheme="minorHAnsi"/>
          <w:sz w:val="20"/>
          <w:szCs w:val="20"/>
          <w:lang w:val="et-EE"/>
        </w:rPr>
      </w:pPr>
    </w:p>
    <w:p w14:paraId="3FB5F58E"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5.</w:t>
      </w:r>
      <w:r w:rsidRPr="00025BA3">
        <w:rPr>
          <w:rFonts w:cstheme="minorHAnsi"/>
          <w:sz w:val="20"/>
          <w:szCs w:val="20"/>
          <w:lang w:val="et-EE"/>
        </w:rPr>
        <w:tab/>
        <w:t>Linnavara kasutusse andjal on õigus:</w:t>
      </w:r>
    </w:p>
    <w:p w14:paraId="429A1371"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5.1.</w:t>
      </w:r>
      <w:r w:rsidRPr="00025BA3">
        <w:rPr>
          <w:rFonts w:cstheme="minorHAnsi"/>
          <w:sz w:val="20"/>
          <w:szCs w:val="20"/>
          <w:lang w:val="et-EE"/>
        </w:rPr>
        <w:tab/>
        <w:t>tõsta lepingu eseme kasutamise eest määratud tasu juhul, kui Maardu Linnavalitsuse korraldusega kehtestatakse linnavara kasutusse andmise uued tasumäärad, teatades sellest reklaami avalikustajale kirjalikult ette vähemalt 30 päeva;</w:t>
      </w:r>
    </w:p>
    <w:p w14:paraId="2BE89B23"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5.2.</w:t>
      </w:r>
      <w:r w:rsidRPr="00025BA3">
        <w:rPr>
          <w:rFonts w:cstheme="minorHAnsi"/>
          <w:sz w:val="20"/>
          <w:szCs w:val="20"/>
          <w:lang w:val="et-EE"/>
        </w:rPr>
        <w:tab/>
        <w:t>korraldada ja teostada lepingu esemel vajadusel avarii- ja ehitustöid. Avariitöödest teatab linnavara kasutusse andja reklaami avalikustajale esimesel võimalusel, ehitustöödest teatab reklaami avalikustajale ette vähemalt 5 (viis) tööpäeva enne ehitustööde algust;</w:t>
      </w:r>
    </w:p>
    <w:p w14:paraId="15945353" w14:textId="66F2EEAC"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5.3.</w:t>
      </w:r>
      <w:r w:rsidRPr="00025BA3">
        <w:rPr>
          <w:rFonts w:cstheme="minorHAnsi"/>
          <w:sz w:val="20"/>
          <w:szCs w:val="20"/>
          <w:lang w:val="et-EE"/>
        </w:rPr>
        <w:tab/>
        <w:t>kontrollida lepingu eseme lepingujärgset sihipärast kasutamist, säilimist ja hooldamist</w:t>
      </w:r>
      <w:r w:rsidR="00624390">
        <w:rPr>
          <w:rFonts w:cstheme="minorHAnsi"/>
          <w:sz w:val="20"/>
          <w:szCs w:val="20"/>
          <w:lang w:val="et-EE"/>
        </w:rPr>
        <w:t>.</w:t>
      </w:r>
    </w:p>
    <w:p w14:paraId="764D672C" w14:textId="77777777" w:rsidR="00215A91" w:rsidRPr="00025BA3" w:rsidRDefault="00215A91" w:rsidP="00C71003">
      <w:pPr>
        <w:spacing w:after="0" w:line="240" w:lineRule="auto"/>
        <w:jc w:val="both"/>
        <w:rPr>
          <w:rFonts w:cstheme="minorHAnsi"/>
          <w:sz w:val="20"/>
          <w:szCs w:val="20"/>
          <w:lang w:val="et-EE"/>
        </w:rPr>
      </w:pPr>
    </w:p>
    <w:p w14:paraId="127C02E4"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6.</w:t>
      </w:r>
      <w:r w:rsidRPr="00025BA3">
        <w:rPr>
          <w:rFonts w:cstheme="minorHAnsi"/>
          <w:sz w:val="20"/>
          <w:szCs w:val="20"/>
          <w:lang w:val="et-EE"/>
        </w:rPr>
        <w:tab/>
        <w:t>Lepingu eseme vabastamisel lepingu lõppedes või mistahes muul põhjusel annab reklaami avalikustaja lepingu eseme linnavara kasutusse andjale üle ning pooled vormistavad vähemalt ühe poole eelneval kirjalikul nõudmisel kahepoolse lepingu eseme kirjeldust sisaldava akti. Reklaami avalikustaja mitteilmumisel kas akti allkirjastamisele, lepingu eseme üleandmisele või keeldumisel akti allkirjastamast on linnavara kasutusse andjal õigus ise koostada akt, millele kirjutavad alla kaks tunnistajat. Sellises, ilma reklaami avalikustaja osavõtuta koostatud aktis sisalduv lepingu eseme seisukorra kirjeldus on reklaami avalikustajale tõendina siduv kõigis võimalikes vaidlustes seoses lepingu lõppemise, lõpetamise või ennetähtaegse ülesütlemisega.</w:t>
      </w:r>
    </w:p>
    <w:p w14:paraId="3A879AB4" w14:textId="77777777" w:rsidR="00215A91" w:rsidRPr="00025BA3" w:rsidRDefault="00215A91" w:rsidP="00C71003">
      <w:pPr>
        <w:spacing w:after="0" w:line="240" w:lineRule="auto"/>
        <w:jc w:val="both"/>
        <w:rPr>
          <w:rFonts w:cstheme="minorHAnsi"/>
          <w:sz w:val="20"/>
          <w:szCs w:val="20"/>
          <w:lang w:val="et-EE"/>
        </w:rPr>
      </w:pPr>
    </w:p>
    <w:p w14:paraId="7F46B5DE"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7.</w:t>
      </w:r>
      <w:r w:rsidRPr="00025BA3">
        <w:rPr>
          <w:rFonts w:cstheme="minorHAnsi"/>
          <w:sz w:val="20"/>
          <w:szCs w:val="20"/>
          <w:lang w:val="et-EE"/>
        </w:rPr>
        <w:tab/>
        <w:t>Reklaami avalikustaja on kohustatud lepingu eseme vabastama hiljemalt lepingu lõppemisest 24 tunni jooksul, kui poolte vahel pole kokkulepitud teisiti. Kui reklaami avalikustaja ei ilmu lepingu eseme üleandmisele, on linnavara kasutusse andjal õigus sellele järgneval päeval lepingu eseme valdus üle võtta, ilma et selleks oleks vajalik reklaami avalikustaja täiendav informeerimine, rakendades kõik selleks vajalikud abinõud. Lepingu eseme valduse üle võtmise õigus on absoluutse iseloomuga, selle õiguse teostamist ei piira ega lükka edasi võimalik käsilolev vaidlus või menetlus.</w:t>
      </w:r>
    </w:p>
    <w:p w14:paraId="56BBF49E" w14:textId="77777777" w:rsidR="00215A91" w:rsidRPr="00025BA3" w:rsidRDefault="00215A91" w:rsidP="00C71003">
      <w:pPr>
        <w:spacing w:after="0" w:line="240" w:lineRule="auto"/>
        <w:jc w:val="both"/>
        <w:rPr>
          <w:rFonts w:cstheme="minorHAnsi"/>
          <w:sz w:val="20"/>
          <w:szCs w:val="20"/>
          <w:lang w:val="et-EE"/>
        </w:rPr>
      </w:pPr>
    </w:p>
    <w:p w14:paraId="03A42BB1" w14:textId="77777777"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8.</w:t>
      </w:r>
      <w:r w:rsidRPr="00025BA3">
        <w:rPr>
          <w:rFonts w:cstheme="minorHAnsi"/>
          <w:sz w:val="20"/>
          <w:szCs w:val="20"/>
          <w:lang w:val="et-EE"/>
        </w:rPr>
        <w:tab/>
        <w:t xml:space="preserve">Lepingu eseme vabastamiseks kohustub reklaami avalikustaja eemaldama ja ära viima lepingu esemele paigaldatud reklaamikandja ning korrastama ja tagastama lepingu eseme vähemalt samas seisukorras (reklaamikandja vundament eemaldatud, tekkinud süvend täidetud täitepinnasega ja vähemalt 20 cm sügavuses maapinnast mullaga, muru taastatud jne), kui see oli kasutusse saamisel. </w:t>
      </w:r>
    </w:p>
    <w:p w14:paraId="4C2CD40E" w14:textId="77777777" w:rsidR="00215A91" w:rsidRPr="00025BA3" w:rsidRDefault="00215A91" w:rsidP="00C71003">
      <w:pPr>
        <w:spacing w:after="0" w:line="240" w:lineRule="auto"/>
        <w:jc w:val="both"/>
        <w:rPr>
          <w:rFonts w:cstheme="minorHAnsi"/>
          <w:sz w:val="20"/>
          <w:szCs w:val="20"/>
          <w:lang w:val="et-EE"/>
        </w:rPr>
      </w:pPr>
    </w:p>
    <w:p w14:paraId="5EFA19A8" w14:textId="10BB24CA" w:rsidR="00215A91" w:rsidRDefault="00215A91" w:rsidP="00624390">
      <w:pPr>
        <w:spacing w:after="0" w:line="240" w:lineRule="auto"/>
        <w:jc w:val="both"/>
        <w:rPr>
          <w:rFonts w:cstheme="minorHAnsi"/>
          <w:sz w:val="20"/>
          <w:szCs w:val="20"/>
          <w:lang w:val="et-EE"/>
        </w:rPr>
      </w:pPr>
      <w:r w:rsidRPr="00025BA3">
        <w:rPr>
          <w:rFonts w:cstheme="minorHAnsi"/>
          <w:sz w:val="20"/>
          <w:szCs w:val="20"/>
          <w:lang w:val="et-EE"/>
        </w:rPr>
        <w:t>9.</w:t>
      </w:r>
      <w:r w:rsidRPr="00025BA3">
        <w:rPr>
          <w:rFonts w:cstheme="minorHAnsi"/>
          <w:sz w:val="20"/>
          <w:szCs w:val="20"/>
          <w:lang w:val="et-EE"/>
        </w:rPr>
        <w:tab/>
        <w:t xml:space="preserve">Reklaami avalikustajal on õigus leping korraliselt üles ütelda, teatades sellest kirjalikult linnavara kasutusse andjale ette 1 kuu. </w:t>
      </w:r>
    </w:p>
    <w:p w14:paraId="02372FF2" w14:textId="77777777" w:rsidR="00624390" w:rsidRPr="00025BA3" w:rsidRDefault="00624390" w:rsidP="00624390">
      <w:pPr>
        <w:spacing w:after="0" w:line="240" w:lineRule="auto"/>
        <w:jc w:val="both"/>
        <w:rPr>
          <w:rFonts w:cstheme="minorHAnsi"/>
          <w:sz w:val="20"/>
          <w:szCs w:val="20"/>
          <w:lang w:val="et-EE"/>
        </w:rPr>
      </w:pPr>
    </w:p>
    <w:p w14:paraId="3BB725E9" w14:textId="4A350B6B"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0</w:t>
      </w:r>
      <w:r w:rsidRPr="00025BA3">
        <w:rPr>
          <w:rFonts w:cstheme="minorHAnsi"/>
          <w:sz w:val="20"/>
          <w:szCs w:val="20"/>
          <w:lang w:val="et-EE"/>
        </w:rPr>
        <w:t>.</w:t>
      </w:r>
      <w:r w:rsidRPr="00025BA3">
        <w:rPr>
          <w:rFonts w:cstheme="minorHAnsi"/>
          <w:sz w:val="20"/>
          <w:szCs w:val="20"/>
          <w:lang w:val="et-EE"/>
        </w:rPr>
        <w:tab/>
        <w:t>Linnavara kasutusse andjal on õigus leping lisaks seaduses sätestatule erakorraliselt üles öelda, kui reklaami avalikustaja on viivituses tasu, kõrvalkulude või muude lepingujärgsete maksete eest tasumisega 30 kalendripäeva või rohkem.</w:t>
      </w:r>
    </w:p>
    <w:p w14:paraId="7C363A5A" w14:textId="77777777" w:rsidR="00215A91" w:rsidRPr="00025BA3" w:rsidRDefault="00215A91" w:rsidP="00C71003">
      <w:pPr>
        <w:spacing w:after="0" w:line="240" w:lineRule="auto"/>
        <w:jc w:val="both"/>
        <w:rPr>
          <w:rFonts w:cstheme="minorHAnsi"/>
          <w:sz w:val="20"/>
          <w:szCs w:val="20"/>
          <w:lang w:val="et-EE"/>
        </w:rPr>
      </w:pPr>
    </w:p>
    <w:p w14:paraId="47697F50" w14:textId="620A9CDD"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1</w:t>
      </w:r>
      <w:r w:rsidRPr="00025BA3">
        <w:rPr>
          <w:rFonts w:cstheme="minorHAnsi"/>
          <w:sz w:val="20"/>
          <w:szCs w:val="20"/>
          <w:lang w:val="et-EE"/>
        </w:rPr>
        <w:t>.</w:t>
      </w:r>
      <w:r w:rsidRPr="00025BA3">
        <w:rPr>
          <w:rFonts w:cstheme="minorHAnsi"/>
          <w:sz w:val="20"/>
          <w:szCs w:val="20"/>
          <w:lang w:val="et-EE"/>
        </w:rPr>
        <w:tab/>
        <w:t>Pooled vabanevad vastutusest, kui kahju on tekkinud vääramatu jõu mõjul.</w:t>
      </w:r>
    </w:p>
    <w:p w14:paraId="3545FA34" w14:textId="77777777" w:rsidR="00215A91" w:rsidRPr="00025BA3" w:rsidRDefault="00215A91" w:rsidP="00C71003">
      <w:pPr>
        <w:spacing w:after="0" w:line="240" w:lineRule="auto"/>
        <w:jc w:val="both"/>
        <w:rPr>
          <w:rFonts w:cstheme="minorHAnsi"/>
          <w:sz w:val="20"/>
          <w:szCs w:val="20"/>
          <w:lang w:val="et-EE"/>
        </w:rPr>
      </w:pPr>
    </w:p>
    <w:p w14:paraId="589C6412" w14:textId="01C1A98B"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2</w:t>
      </w:r>
      <w:r w:rsidRPr="00025BA3">
        <w:rPr>
          <w:rFonts w:cstheme="minorHAnsi"/>
          <w:sz w:val="20"/>
          <w:szCs w:val="20"/>
          <w:lang w:val="et-EE"/>
        </w:rPr>
        <w:t>.</w:t>
      </w:r>
      <w:r w:rsidRPr="00025BA3">
        <w:rPr>
          <w:rFonts w:cstheme="minorHAnsi"/>
          <w:sz w:val="20"/>
          <w:szCs w:val="20"/>
          <w:lang w:val="et-EE"/>
        </w:rPr>
        <w:tab/>
        <w:t>Linnavara kasutusse andja ei vastuta lepingu esemele reklaami avalikustaja poolt paigaldatud reklaamikandja ükskõik mis viisil tekkida võivate kahjustuste või selle hävinemise eest.</w:t>
      </w:r>
    </w:p>
    <w:p w14:paraId="02B7F5D0" w14:textId="77777777" w:rsidR="00215A91" w:rsidRPr="00025BA3" w:rsidRDefault="00215A91" w:rsidP="00C71003">
      <w:pPr>
        <w:spacing w:after="0" w:line="240" w:lineRule="auto"/>
        <w:jc w:val="both"/>
        <w:rPr>
          <w:rFonts w:cstheme="minorHAnsi"/>
          <w:sz w:val="20"/>
          <w:szCs w:val="20"/>
          <w:lang w:val="et-EE"/>
        </w:rPr>
      </w:pPr>
    </w:p>
    <w:p w14:paraId="665DD5EC" w14:textId="5F9C3C64"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3</w:t>
      </w:r>
      <w:r w:rsidRPr="00025BA3">
        <w:rPr>
          <w:rFonts w:cstheme="minorHAnsi"/>
          <w:sz w:val="20"/>
          <w:szCs w:val="20"/>
          <w:lang w:val="et-EE"/>
        </w:rPr>
        <w:t>.</w:t>
      </w:r>
      <w:r w:rsidRPr="00025BA3">
        <w:rPr>
          <w:rFonts w:cstheme="minorHAnsi"/>
          <w:sz w:val="20"/>
          <w:szCs w:val="20"/>
          <w:lang w:val="et-EE"/>
        </w:rPr>
        <w:tab/>
        <w:t>Linnavara kasutusse andja ei hüvita reklaamikandjate tootmise, paigaldamise, sh ehitusloa taotlemisega seonduva riigilõivu, hooldamise, elektriühenduse väljaehitamise, reklaamikandja eemaldamisega ja lepingu lõppemisel maa-ala korrastamisega seotud kulusid.</w:t>
      </w:r>
    </w:p>
    <w:p w14:paraId="38E4A2C4" w14:textId="77777777" w:rsidR="00215A91" w:rsidRPr="00025BA3" w:rsidRDefault="00215A91" w:rsidP="00C71003">
      <w:pPr>
        <w:spacing w:after="0" w:line="240" w:lineRule="auto"/>
        <w:jc w:val="both"/>
        <w:rPr>
          <w:rFonts w:cstheme="minorHAnsi"/>
          <w:sz w:val="20"/>
          <w:szCs w:val="20"/>
          <w:lang w:val="et-EE"/>
        </w:rPr>
      </w:pPr>
    </w:p>
    <w:p w14:paraId="3645167D" w14:textId="48186D2F"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4</w:t>
      </w:r>
      <w:r w:rsidRPr="00025BA3">
        <w:rPr>
          <w:rFonts w:cstheme="minorHAnsi"/>
          <w:sz w:val="20"/>
          <w:szCs w:val="20"/>
          <w:lang w:val="et-EE"/>
        </w:rPr>
        <w:t>.</w:t>
      </w:r>
      <w:r w:rsidRPr="00025BA3">
        <w:rPr>
          <w:rFonts w:cstheme="minorHAnsi"/>
          <w:sz w:val="20"/>
          <w:szCs w:val="20"/>
          <w:lang w:val="et-EE"/>
        </w:rPr>
        <w:tab/>
        <w:t xml:space="preserve">Lepingu punktist tulenevate kohustuste igakordse rikkumise, sh lepingu eseme vabastamisega viivitamise korral tasub reklaami avalikustaja leppetrahvi kolmekordse tasumäära suuruses iga lepingust tuleneva reklaami avalikustaja kohustuse täitmisega viivitatud päeva eest. </w:t>
      </w:r>
    </w:p>
    <w:p w14:paraId="137C98B9" w14:textId="77777777" w:rsidR="00215A91" w:rsidRPr="00025BA3" w:rsidRDefault="00215A91" w:rsidP="00C71003">
      <w:pPr>
        <w:spacing w:after="0" w:line="240" w:lineRule="auto"/>
        <w:jc w:val="both"/>
        <w:rPr>
          <w:rFonts w:cstheme="minorHAnsi"/>
          <w:sz w:val="20"/>
          <w:szCs w:val="20"/>
          <w:lang w:val="et-EE"/>
        </w:rPr>
      </w:pPr>
    </w:p>
    <w:p w14:paraId="2DFBA67C" w14:textId="5C1089DE"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5</w:t>
      </w:r>
      <w:r w:rsidRPr="00025BA3">
        <w:rPr>
          <w:rFonts w:cstheme="minorHAnsi"/>
          <w:sz w:val="20"/>
          <w:szCs w:val="20"/>
          <w:lang w:val="et-EE"/>
        </w:rPr>
        <w:t>.</w:t>
      </w:r>
      <w:r w:rsidRPr="00025BA3">
        <w:rPr>
          <w:rFonts w:cstheme="minorHAnsi"/>
          <w:sz w:val="20"/>
          <w:szCs w:val="20"/>
          <w:lang w:val="et-EE"/>
        </w:rPr>
        <w:tab/>
        <w:t>Lepingus sätestatud kohustuste mittetäitmisel on linnavara kasutusse andjal õigus täita kohustus ise reklaami avalikustaja kulul ja utiliseerida reklaamikandja selle eemaldamisel, kui reklaami avalikustaja ei ole reklaamikandjale 30 päeva jooksul alates reklaamikandja eemaldamise teate saamisest edastamisest järgi tulnud. Linnavara kasutusse andja ei hüvita reklaami avalikustajale ega teistele isikutele reklaamikandja maksumust ja muid kulusid.</w:t>
      </w:r>
    </w:p>
    <w:p w14:paraId="2A2E9C25" w14:textId="77777777" w:rsidR="00215A91" w:rsidRPr="00025BA3" w:rsidRDefault="00215A91" w:rsidP="00C71003">
      <w:pPr>
        <w:spacing w:after="0" w:line="240" w:lineRule="auto"/>
        <w:jc w:val="both"/>
        <w:rPr>
          <w:rFonts w:cstheme="minorHAnsi"/>
          <w:sz w:val="20"/>
          <w:szCs w:val="20"/>
          <w:lang w:val="et-EE"/>
        </w:rPr>
      </w:pPr>
    </w:p>
    <w:p w14:paraId="49F6A92F" w14:textId="0B3DE403" w:rsidR="00215A91" w:rsidRPr="00025BA3" w:rsidRDefault="00215A91" w:rsidP="00C71003">
      <w:pPr>
        <w:spacing w:after="0" w:line="240" w:lineRule="auto"/>
        <w:jc w:val="both"/>
        <w:rPr>
          <w:rFonts w:cstheme="minorHAnsi"/>
          <w:sz w:val="20"/>
          <w:szCs w:val="20"/>
          <w:lang w:val="et-EE"/>
        </w:rPr>
      </w:pPr>
      <w:r w:rsidRPr="00025BA3">
        <w:rPr>
          <w:rFonts w:cstheme="minorHAnsi"/>
          <w:sz w:val="20"/>
          <w:szCs w:val="20"/>
          <w:lang w:val="et-EE"/>
        </w:rPr>
        <w:t>1</w:t>
      </w:r>
      <w:r w:rsidR="00624390">
        <w:rPr>
          <w:rFonts w:cstheme="minorHAnsi"/>
          <w:sz w:val="20"/>
          <w:szCs w:val="20"/>
          <w:lang w:val="et-EE"/>
        </w:rPr>
        <w:t>6</w:t>
      </w:r>
      <w:r w:rsidRPr="00025BA3">
        <w:rPr>
          <w:rFonts w:cstheme="minorHAnsi"/>
          <w:sz w:val="20"/>
          <w:szCs w:val="20"/>
          <w:lang w:val="et-EE"/>
        </w:rPr>
        <w:t>.</w:t>
      </w:r>
      <w:r w:rsidRPr="00025BA3">
        <w:rPr>
          <w:rFonts w:cstheme="minorHAnsi"/>
          <w:sz w:val="20"/>
          <w:szCs w:val="20"/>
          <w:lang w:val="et-EE"/>
        </w:rPr>
        <w:tab/>
        <w:t>Lepingus sätestatud kohustuste õigeaegse tasumata jätmise korral on linnavara kasutusse andjal õigus nõuda ja reklaami avalikustajal kohustus tasuda viivist 0,5% tasumata summalt iga tasumisega viivitatud päeva eest.</w:t>
      </w:r>
    </w:p>
    <w:p w14:paraId="13C42128" w14:textId="77777777" w:rsidR="00C71003" w:rsidRPr="00025BA3" w:rsidRDefault="00C71003" w:rsidP="00C71003">
      <w:pPr>
        <w:spacing w:after="0" w:line="240" w:lineRule="auto"/>
        <w:jc w:val="both"/>
        <w:rPr>
          <w:rFonts w:cstheme="minorHAnsi"/>
          <w:sz w:val="20"/>
          <w:szCs w:val="20"/>
          <w:lang w:val="et-EE"/>
        </w:rPr>
      </w:pPr>
    </w:p>
    <w:p w14:paraId="1DCB9EBF" w14:textId="0E52A46D" w:rsidR="00C71003" w:rsidRPr="00025BA3" w:rsidRDefault="00C71003" w:rsidP="00C71003">
      <w:pPr>
        <w:spacing w:after="0" w:line="240" w:lineRule="auto"/>
        <w:jc w:val="both"/>
        <w:rPr>
          <w:rFonts w:cstheme="minorHAnsi"/>
          <w:sz w:val="20"/>
          <w:szCs w:val="20"/>
          <w:lang w:val="et-EE"/>
        </w:rPr>
      </w:pPr>
    </w:p>
    <w:p w14:paraId="137AA984" w14:textId="63C5DE1B" w:rsidR="00C71003" w:rsidRPr="00025BA3" w:rsidRDefault="00C71003" w:rsidP="00C71003">
      <w:pPr>
        <w:spacing w:after="0" w:line="240" w:lineRule="auto"/>
        <w:jc w:val="both"/>
        <w:rPr>
          <w:rFonts w:cstheme="minorHAnsi"/>
          <w:sz w:val="20"/>
          <w:szCs w:val="20"/>
          <w:lang w:val="et-EE"/>
        </w:rPr>
      </w:pPr>
    </w:p>
    <w:p w14:paraId="38E691A5" w14:textId="006E26A2" w:rsidR="00C71003" w:rsidRPr="00025BA3" w:rsidRDefault="00C71003" w:rsidP="00C71003">
      <w:pPr>
        <w:spacing w:after="0" w:line="240" w:lineRule="auto"/>
        <w:jc w:val="both"/>
        <w:rPr>
          <w:rFonts w:cstheme="minorHAnsi"/>
          <w:sz w:val="20"/>
          <w:szCs w:val="20"/>
          <w:lang w:val="et-EE"/>
        </w:rPr>
      </w:pPr>
    </w:p>
    <w:p w14:paraId="7FF5D827" w14:textId="77777777" w:rsidR="000520B4" w:rsidRPr="007066C4" w:rsidRDefault="000520B4" w:rsidP="000520B4">
      <w:pPr>
        <w:spacing w:after="0" w:line="240" w:lineRule="auto"/>
        <w:rPr>
          <w:rFonts w:ascii="Arial Narrow" w:hAnsi="Arial Narrow" w:cstheme="minorHAnsi"/>
          <w:sz w:val="20"/>
          <w:szCs w:val="20"/>
          <w:lang w:val="et-EE"/>
        </w:rPr>
      </w:pPr>
      <w:r w:rsidRPr="007066C4">
        <w:rPr>
          <w:rFonts w:ascii="Arial Narrow" w:hAnsi="Arial Narrow" w:cstheme="minorHAnsi"/>
          <w:sz w:val="20"/>
          <w:szCs w:val="20"/>
          <w:lang w:val="et-EE"/>
        </w:rPr>
        <w:t>Taotluse esitaja nimi ja allkiri: ………………..</w:t>
      </w:r>
    </w:p>
    <w:p w14:paraId="6B09B3AA" w14:textId="77777777" w:rsidR="000520B4" w:rsidRDefault="000520B4" w:rsidP="000520B4">
      <w:pPr>
        <w:spacing w:after="0" w:line="240" w:lineRule="auto"/>
        <w:rPr>
          <w:rFonts w:ascii="Arial Narrow" w:hAnsi="Arial Narrow" w:cstheme="minorHAnsi"/>
          <w:sz w:val="20"/>
          <w:szCs w:val="20"/>
          <w:lang w:val="et-EE"/>
        </w:rPr>
      </w:pPr>
    </w:p>
    <w:p w14:paraId="15725A44" w14:textId="3571D51E" w:rsidR="000520B4" w:rsidRPr="007066C4" w:rsidRDefault="000520B4" w:rsidP="000520B4">
      <w:pPr>
        <w:spacing w:after="0" w:line="240" w:lineRule="auto"/>
        <w:rPr>
          <w:rFonts w:ascii="Arial Narrow" w:hAnsi="Arial Narrow" w:cstheme="minorHAnsi"/>
          <w:sz w:val="20"/>
          <w:szCs w:val="20"/>
          <w:lang w:val="et-EE"/>
        </w:rPr>
      </w:pPr>
      <w:r w:rsidRPr="007066C4">
        <w:rPr>
          <w:rFonts w:ascii="Arial Narrow" w:hAnsi="Arial Narrow" w:cstheme="minorHAnsi"/>
          <w:sz w:val="20"/>
          <w:szCs w:val="20"/>
          <w:lang w:val="et-EE"/>
        </w:rPr>
        <w:t>Taotluse esitamise kuupäev: …………………</w:t>
      </w:r>
    </w:p>
    <w:p w14:paraId="5EFD8D30" w14:textId="77777777" w:rsidR="000520B4" w:rsidRPr="007066C4" w:rsidRDefault="000520B4" w:rsidP="000520B4">
      <w:pPr>
        <w:spacing w:after="0" w:line="240" w:lineRule="auto"/>
        <w:jc w:val="both"/>
        <w:rPr>
          <w:rFonts w:ascii="Arial Narrow" w:hAnsi="Arial Narrow" w:cstheme="minorHAnsi"/>
          <w:sz w:val="20"/>
          <w:szCs w:val="20"/>
          <w:lang w:val="et-EE"/>
        </w:rPr>
      </w:pPr>
    </w:p>
    <w:p w14:paraId="1CCCD777" w14:textId="7972B610" w:rsidR="00C71003" w:rsidRPr="00025BA3" w:rsidRDefault="00C71003" w:rsidP="00C71003">
      <w:pPr>
        <w:spacing w:after="0" w:line="240" w:lineRule="auto"/>
        <w:jc w:val="both"/>
        <w:rPr>
          <w:rFonts w:cstheme="minorHAnsi"/>
          <w:sz w:val="20"/>
          <w:szCs w:val="20"/>
          <w:lang w:val="et-EE"/>
        </w:rPr>
      </w:pPr>
    </w:p>
    <w:p w14:paraId="40BF743E" w14:textId="6E3E83CE" w:rsidR="00C71003" w:rsidRPr="00025BA3" w:rsidRDefault="00C71003" w:rsidP="00C71003">
      <w:pPr>
        <w:spacing w:after="0" w:line="240" w:lineRule="auto"/>
        <w:jc w:val="both"/>
        <w:rPr>
          <w:rFonts w:cstheme="minorHAnsi"/>
          <w:sz w:val="20"/>
          <w:szCs w:val="20"/>
          <w:lang w:val="et-EE"/>
        </w:rPr>
      </w:pPr>
    </w:p>
    <w:sectPr w:rsidR="00C71003" w:rsidRPr="00025BA3" w:rsidSect="00215A91">
      <w:footerReference w:type="default" r:id="rId8"/>
      <w:pgSz w:w="12240" w:h="15840"/>
      <w:pgMar w:top="851" w:right="616" w:bottom="851" w:left="1134" w:header="720" w:footer="5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E4CF64" w14:textId="77777777" w:rsidR="00A6551B" w:rsidRDefault="00A6551B" w:rsidP="00B431FD">
      <w:pPr>
        <w:spacing w:after="0" w:line="240" w:lineRule="auto"/>
      </w:pPr>
      <w:r>
        <w:separator/>
      </w:r>
    </w:p>
  </w:endnote>
  <w:endnote w:type="continuationSeparator" w:id="0">
    <w:p w14:paraId="462BEDCC" w14:textId="77777777" w:rsidR="00A6551B" w:rsidRDefault="00A6551B" w:rsidP="00B4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mbria"/>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26BEE" w14:textId="77777777" w:rsidR="00B431FD" w:rsidRDefault="00B431FD" w:rsidP="00B431FD">
    <w:pPr>
      <w:spacing w:after="0" w:line="240" w:lineRule="auto"/>
      <w:rPr>
        <w:rFonts w:cs="Calibri"/>
        <w:sz w:val="20"/>
        <w:szCs w:val="20"/>
        <w:shd w:val="clear" w:color="auto" w:fill="FFFFFF"/>
        <w:lang w:val="fi-F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AE744" w14:textId="77777777" w:rsidR="00A6551B" w:rsidRDefault="00A6551B" w:rsidP="00B431FD">
      <w:pPr>
        <w:spacing w:after="0" w:line="240" w:lineRule="auto"/>
      </w:pPr>
      <w:r>
        <w:separator/>
      </w:r>
    </w:p>
  </w:footnote>
  <w:footnote w:type="continuationSeparator" w:id="0">
    <w:p w14:paraId="5AE9870A" w14:textId="77777777" w:rsidR="00A6551B" w:rsidRDefault="00A6551B" w:rsidP="00B431FD">
      <w:pPr>
        <w:spacing w:after="0" w:line="240" w:lineRule="auto"/>
      </w:pPr>
      <w:r>
        <w:continuationSeparator/>
      </w:r>
    </w:p>
  </w:footnote>
  <w:footnote w:id="1">
    <w:p w14:paraId="6C10CFFB" w14:textId="495285B4" w:rsidR="00951CCD" w:rsidRPr="00951CCD" w:rsidRDefault="00951CCD" w:rsidP="00951CCD">
      <w:pPr>
        <w:spacing w:after="0"/>
        <w:rPr>
          <w:rFonts w:cstheme="minorHAnsi"/>
          <w:b/>
          <w:sz w:val="28"/>
          <w:szCs w:val="28"/>
          <w:lang w:val="et-EE"/>
        </w:rPr>
      </w:pPr>
      <w:r w:rsidRPr="00951CCD">
        <w:rPr>
          <w:rStyle w:val="af2"/>
          <w:rFonts w:cstheme="minorHAnsi"/>
          <w:sz w:val="24"/>
          <w:szCs w:val="24"/>
          <w:lang w:val="sv-SE"/>
        </w:rPr>
        <w:t>*</w:t>
      </w:r>
      <w:r>
        <w:rPr>
          <w:rFonts w:cstheme="minorHAnsi"/>
          <w:sz w:val="24"/>
          <w:szCs w:val="24"/>
          <w:lang w:val="sv-SE"/>
        </w:rPr>
        <w:t xml:space="preserve"> </w:t>
      </w:r>
      <w:r w:rsidRPr="00951CCD">
        <w:rPr>
          <w:rFonts w:cstheme="minorHAnsi"/>
          <w:sz w:val="20"/>
          <w:szCs w:val="20"/>
          <w:lang w:val="et-EE"/>
        </w:rPr>
        <w:t>esitatakse juhul, kui reklaamikandja paigaldatakse linna omandis olevale kinnistule või ehitisele</w:t>
      </w:r>
    </w:p>
    <w:p w14:paraId="2E1CF1E6" w14:textId="5C07B470" w:rsidR="00951CCD" w:rsidRPr="00951CCD" w:rsidRDefault="00951CCD" w:rsidP="00951CCD">
      <w:pPr>
        <w:pStyle w:val="af0"/>
        <w:rPr>
          <w:lang w:val="et-E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8B03A8"/>
    <w:multiLevelType w:val="hybridMultilevel"/>
    <w:tmpl w:val="8408AC88"/>
    <w:lvl w:ilvl="0" w:tplc="74124D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12484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hideSpellingErrors/>
  <w:hideGrammaticalErrors/>
  <w:attachedTemplate r:id="rId1"/>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0EA"/>
    <w:rsid w:val="00025BA3"/>
    <w:rsid w:val="000335F7"/>
    <w:rsid w:val="000520B4"/>
    <w:rsid w:val="0006617D"/>
    <w:rsid w:val="000A234E"/>
    <w:rsid w:val="000A3253"/>
    <w:rsid w:val="000A7F25"/>
    <w:rsid w:val="000B4B0F"/>
    <w:rsid w:val="000C37ED"/>
    <w:rsid w:val="000D1B55"/>
    <w:rsid w:val="000D7765"/>
    <w:rsid w:val="000D7B8B"/>
    <w:rsid w:val="000E12CB"/>
    <w:rsid w:val="000E155A"/>
    <w:rsid w:val="00136D38"/>
    <w:rsid w:val="001505A0"/>
    <w:rsid w:val="00154A5C"/>
    <w:rsid w:val="0017209D"/>
    <w:rsid w:val="00174CFC"/>
    <w:rsid w:val="001819B9"/>
    <w:rsid w:val="00186CB0"/>
    <w:rsid w:val="001B0AEC"/>
    <w:rsid w:val="001C7042"/>
    <w:rsid w:val="001D5F02"/>
    <w:rsid w:val="001F2824"/>
    <w:rsid w:val="001F2B3D"/>
    <w:rsid w:val="001F5713"/>
    <w:rsid w:val="00215373"/>
    <w:rsid w:val="00215A91"/>
    <w:rsid w:val="002268EB"/>
    <w:rsid w:val="00235316"/>
    <w:rsid w:val="00255659"/>
    <w:rsid w:val="0027668D"/>
    <w:rsid w:val="002A3610"/>
    <w:rsid w:val="002B0AB9"/>
    <w:rsid w:val="002B30E4"/>
    <w:rsid w:val="002C600A"/>
    <w:rsid w:val="002C7271"/>
    <w:rsid w:val="002F1E58"/>
    <w:rsid w:val="00301390"/>
    <w:rsid w:val="00335865"/>
    <w:rsid w:val="00364CCD"/>
    <w:rsid w:val="00365E0E"/>
    <w:rsid w:val="00384FD5"/>
    <w:rsid w:val="003D2401"/>
    <w:rsid w:val="003D2710"/>
    <w:rsid w:val="003D4508"/>
    <w:rsid w:val="003F55BA"/>
    <w:rsid w:val="0040014F"/>
    <w:rsid w:val="00434065"/>
    <w:rsid w:val="00435CBC"/>
    <w:rsid w:val="0045584C"/>
    <w:rsid w:val="00467551"/>
    <w:rsid w:val="00470FCA"/>
    <w:rsid w:val="004816F0"/>
    <w:rsid w:val="0048246E"/>
    <w:rsid w:val="004A1F68"/>
    <w:rsid w:val="004A59AC"/>
    <w:rsid w:val="004C55EC"/>
    <w:rsid w:val="005015A9"/>
    <w:rsid w:val="00516038"/>
    <w:rsid w:val="00520D96"/>
    <w:rsid w:val="00530415"/>
    <w:rsid w:val="00543997"/>
    <w:rsid w:val="00547C36"/>
    <w:rsid w:val="0057724D"/>
    <w:rsid w:val="00593027"/>
    <w:rsid w:val="005C6A7D"/>
    <w:rsid w:val="005D3467"/>
    <w:rsid w:val="005D3D84"/>
    <w:rsid w:val="005E7B37"/>
    <w:rsid w:val="005F591B"/>
    <w:rsid w:val="006058BD"/>
    <w:rsid w:val="00614366"/>
    <w:rsid w:val="00624390"/>
    <w:rsid w:val="00626CD1"/>
    <w:rsid w:val="006528D2"/>
    <w:rsid w:val="0066417B"/>
    <w:rsid w:val="00681FDD"/>
    <w:rsid w:val="00696D11"/>
    <w:rsid w:val="006A10CE"/>
    <w:rsid w:val="006A1703"/>
    <w:rsid w:val="006B219A"/>
    <w:rsid w:val="006D45BA"/>
    <w:rsid w:val="006E5174"/>
    <w:rsid w:val="00701918"/>
    <w:rsid w:val="00707C5E"/>
    <w:rsid w:val="007174AE"/>
    <w:rsid w:val="007340AB"/>
    <w:rsid w:val="00736353"/>
    <w:rsid w:val="00762CA0"/>
    <w:rsid w:val="00774693"/>
    <w:rsid w:val="007823E9"/>
    <w:rsid w:val="00795871"/>
    <w:rsid w:val="007A2293"/>
    <w:rsid w:val="007B099C"/>
    <w:rsid w:val="00817727"/>
    <w:rsid w:val="00824ACF"/>
    <w:rsid w:val="0084488F"/>
    <w:rsid w:val="00847424"/>
    <w:rsid w:val="00865B6C"/>
    <w:rsid w:val="00866DAE"/>
    <w:rsid w:val="0087258E"/>
    <w:rsid w:val="00880ADA"/>
    <w:rsid w:val="008A631D"/>
    <w:rsid w:val="008B7D2A"/>
    <w:rsid w:val="008E2863"/>
    <w:rsid w:val="00902232"/>
    <w:rsid w:val="0093263B"/>
    <w:rsid w:val="00941402"/>
    <w:rsid w:val="009425CD"/>
    <w:rsid w:val="00951CCD"/>
    <w:rsid w:val="009A0641"/>
    <w:rsid w:val="009C7014"/>
    <w:rsid w:val="009E17A0"/>
    <w:rsid w:val="009E4603"/>
    <w:rsid w:val="009F58BA"/>
    <w:rsid w:val="00A07B1F"/>
    <w:rsid w:val="00A323A9"/>
    <w:rsid w:val="00A34FCE"/>
    <w:rsid w:val="00A646F1"/>
    <w:rsid w:val="00A6551B"/>
    <w:rsid w:val="00A750EA"/>
    <w:rsid w:val="00A850A9"/>
    <w:rsid w:val="00A93860"/>
    <w:rsid w:val="00AD39A2"/>
    <w:rsid w:val="00AD4F98"/>
    <w:rsid w:val="00AE5A28"/>
    <w:rsid w:val="00B16CB2"/>
    <w:rsid w:val="00B431FD"/>
    <w:rsid w:val="00B85F40"/>
    <w:rsid w:val="00B94DDE"/>
    <w:rsid w:val="00B95A4F"/>
    <w:rsid w:val="00BA10C6"/>
    <w:rsid w:val="00BB2E3A"/>
    <w:rsid w:val="00BC5AF2"/>
    <w:rsid w:val="00BD3267"/>
    <w:rsid w:val="00BE19C4"/>
    <w:rsid w:val="00C06AD4"/>
    <w:rsid w:val="00C23835"/>
    <w:rsid w:val="00C33E08"/>
    <w:rsid w:val="00C41CF1"/>
    <w:rsid w:val="00C5387C"/>
    <w:rsid w:val="00C56983"/>
    <w:rsid w:val="00C603CD"/>
    <w:rsid w:val="00C71003"/>
    <w:rsid w:val="00CB2119"/>
    <w:rsid w:val="00CB7582"/>
    <w:rsid w:val="00CB798B"/>
    <w:rsid w:val="00CC0C36"/>
    <w:rsid w:val="00CC36FE"/>
    <w:rsid w:val="00CF0970"/>
    <w:rsid w:val="00CF2C53"/>
    <w:rsid w:val="00D025C1"/>
    <w:rsid w:val="00D1395F"/>
    <w:rsid w:val="00D305EE"/>
    <w:rsid w:val="00D77BCB"/>
    <w:rsid w:val="00D960BA"/>
    <w:rsid w:val="00DC7E93"/>
    <w:rsid w:val="00DE4AA9"/>
    <w:rsid w:val="00DF016F"/>
    <w:rsid w:val="00E071A5"/>
    <w:rsid w:val="00E21791"/>
    <w:rsid w:val="00E31247"/>
    <w:rsid w:val="00E31A53"/>
    <w:rsid w:val="00E327C3"/>
    <w:rsid w:val="00E4726F"/>
    <w:rsid w:val="00E55BD0"/>
    <w:rsid w:val="00E70595"/>
    <w:rsid w:val="00E865E6"/>
    <w:rsid w:val="00EB0FF0"/>
    <w:rsid w:val="00EB6202"/>
    <w:rsid w:val="00EC6E48"/>
    <w:rsid w:val="00EF2DE4"/>
    <w:rsid w:val="00EF6C1C"/>
    <w:rsid w:val="00F141EF"/>
    <w:rsid w:val="00F52E28"/>
    <w:rsid w:val="00F77409"/>
    <w:rsid w:val="00F80F59"/>
    <w:rsid w:val="00F83C7C"/>
    <w:rsid w:val="00F83D0F"/>
    <w:rsid w:val="00F8686D"/>
    <w:rsid w:val="00F91B77"/>
    <w:rsid w:val="00FA7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1BC9B"/>
  <w15:chartTrackingRefBased/>
  <w15:docId w15:val="{D601EC47-5A3B-499A-BF5D-3CBAE33A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68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8686D"/>
    <w:rPr>
      <w:color w:val="808080"/>
    </w:rPr>
  </w:style>
  <w:style w:type="table" w:styleId="a4">
    <w:name w:val="Table Grid"/>
    <w:basedOn w:val="a1"/>
    <w:uiPriority w:val="39"/>
    <w:rsid w:val="000E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k">
    <w:name w:val="Märk"/>
    <w:basedOn w:val="a"/>
    <w:uiPriority w:val="99"/>
    <w:rsid w:val="003D2710"/>
    <w:pPr>
      <w:spacing w:after="0" w:line="240" w:lineRule="auto"/>
    </w:pPr>
    <w:rPr>
      <w:rFonts w:ascii="Times New Roman" w:eastAsia="Times New Roman" w:hAnsi="Times New Roman" w:cs="Times New Roman"/>
      <w:sz w:val="24"/>
      <w:szCs w:val="24"/>
      <w:lang w:val="pl-PL" w:eastAsia="pl-PL"/>
    </w:rPr>
  </w:style>
  <w:style w:type="paragraph" w:styleId="a5">
    <w:name w:val="header"/>
    <w:basedOn w:val="a"/>
    <w:link w:val="a6"/>
    <w:uiPriority w:val="99"/>
    <w:unhideWhenUsed/>
    <w:rsid w:val="00B431FD"/>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B431FD"/>
  </w:style>
  <w:style w:type="paragraph" w:styleId="a7">
    <w:name w:val="footer"/>
    <w:basedOn w:val="a"/>
    <w:link w:val="a8"/>
    <w:uiPriority w:val="99"/>
    <w:unhideWhenUsed/>
    <w:rsid w:val="00B431FD"/>
    <w:pPr>
      <w:tabs>
        <w:tab w:val="center" w:pos="4536"/>
        <w:tab w:val="right" w:pos="9072"/>
      </w:tabs>
      <w:spacing w:after="0" w:line="240" w:lineRule="auto"/>
    </w:pPr>
  </w:style>
  <w:style w:type="character" w:customStyle="1" w:styleId="a8">
    <w:name w:val="Нижний колонтитул Знак"/>
    <w:basedOn w:val="a0"/>
    <w:link w:val="a7"/>
    <w:uiPriority w:val="99"/>
    <w:rsid w:val="00B431FD"/>
  </w:style>
  <w:style w:type="paragraph" w:styleId="a9">
    <w:name w:val="Balloon Text"/>
    <w:basedOn w:val="a"/>
    <w:link w:val="aa"/>
    <w:uiPriority w:val="99"/>
    <w:semiHidden/>
    <w:unhideWhenUsed/>
    <w:rsid w:val="00EB0FF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B0FF0"/>
    <w:rPr>
      <w:rFonts w:ascii="Segoe UI" w:hAnsi="Segoe UI" w:cs="Segoe UI"/>
      <w:sz w:val="18"/>
      <w:szCs w:val="18"/>
    </w:rPr>
  </w:style>
  <w:style w:type="paragraph" w:styleId="ab">
    <w:name w:val="No Spacing"/>
    <w:uiPriority w:val="1"/>
    <w:qFormat/>
    <w:rsid w:val="000D7765"/>
    <w:pPr>
      <w:spacing w:after="0" w:line="240" w:lineRule="auto"/>
    </w:pPr>
    <w:rPr>
      <w:kern w:val="2"/>
      <w:sz w:val="24"/>
      <w:szCs w:val="24"/>
      <w14:ligatures w14:val="standardContextual"/>
    </w:rPr>
  </w:style>
  <w:style w:type="paragraph" w:styleId="ac">
    <w:name w:val="List Paragraph"/>
    <w:basedOn w:val="a"/>
    <w:uiPriority w:val="34"/>
    <w:qFormat/>
    <w:rsid w:val="00BC5AF2"/>
    <w:pPr>
      <w:ind w:left="720"/>
      <w:contextualSpacing/>
    </w:pPr>
  </w:style>
  <w:style w:type="paragraph" w:styleId="ad">
    <w:name w:val="endnote text"/>
    <w:basedOn w:val="a"/>
    <w:link w:val="ae"/>
    <w:uiPriority w:val="99"/>
    <w:semiHidden/>
    <w:unhideWhenUsed/>
    <w:rsid w:val="00520D96"/>
    <w:pPr>
      <w:spacing w:after="0" w:line="240" w:lineRule="auto"/>
    </w:pPr>
    <w:rPr>
      <w:sz w:val="20"/>
      <w:szCs w:val="20"/>
    </w:rPr>
  </w:style>
  <w:style w:type="character" w:customStyle="1" w:styleId="ae">
    <w:name w:val="Текст концевой сноски Знак"/>
    <w:basedOn w:val="a0"/>
    <w:link w:val="ad"/>
    <w:uiPriority w:val="99"/>
    <w:semiHidden/>
    <w:rsid w:val="00520D96"/>
    <w:rPr>
      <w:sz w:val="20"/>
      <w:szCs w:val="20"/>
    </w:rPr>
  </w:style>
  <w:style w:type="character" w:styleId="af">
    <w:name w:val="endnote reference"/>
    <w:basedOn w:val="a0"/>
    <w:uiPriority w:val="99"/>
    <w:semiHidden/>
    <w:unhideWhenUsed/>
    <w:rsid w:val="00520D96"/>
    <w:rPr>
      <w:vertAlign w:val="superscript"/>
    </w:rPr>
  </w:style>
  <w:style w:type="paragraph" w:styleId="af0">
    <w:name w:val="footnote text"/>
    <w:basedOn w:val="a"/>
    <w:link w:val="af1"/>
    <w:uiPriority w:val="99"/>
    <w:semiHidden/>
    <w:unhideWhenUsed/>
    <w:rsid w:val="00951CCD"/>
    <w:pPr>
      <w:spacing w:after="0" w:line="240" w:lineRule="auto"/>
    </w:pPr>
    <w:rPr>
      <w:sz w:val="20"/>
      <w:szCs w:val="20"/>
    </w:rPr>
  </w:style>
  <w:style w:type="character" w:customStyle="1" w:styleId="af1">
    <w:name w:val="Текст сноски Знак"/>
    <w:basedOn w:val="a0"/>
    <w:link w:val="af0"/>
    <w:uiPriority w:val="99"/>
    <w:semiHidden/>
    <w:rsid w:val="00951CCD"/>
    <w:rPr>
      <w:sz w:val="20"/>
      <w:szCs w:val="20"/>
    </w:rPr>
  </w:style>
  <w:style w:type="character" w:styleId="af2">
    <w:name w:val="footnote reference"/>
    <w:basedOn w:val="a0"/>
    <w:uiPriority w:val="99"/>
    <w:semiHidden/>
    <w:unhideWhenUsed/>
    <w:rsid w:val="00951C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8324926">
      <w:bodyDiv w:val="1"/>
      <w:marLeft w:val="0"/>
      <w:marRight w:val="0"/>
      <w:marTop w:val="0"/>
      <w:marBottom w:val="0"/>
      <w:divBdr>
        <w:top w:val="none" w:sz="0" w:space="0" w:color="auto"/>
        <w:left w:val="none" w:sz="0" w:space="0" w:color="auto"/>
        <w:bottom w:val="none" w:sz="0" w:space="0" w:color="auto"/>
        <w:right w:val="none" w:sz="0" w:space="0" w:color="auto"/>
      </w:divBdr>
    </w:div>
    <w:div w:id="16678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ssy.mannik\AppData\Local\Microsoft\Windows\INetCache\Content.Outlook\2IUK0N0Z\reklaamiloa_taotlus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02774-853A-4790-A8EF-7EEA33516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C:\Users\cessy.mannik\AppData\Local\Microsoft\Windows\INetCache\Content.Outlook\2IUK0N0Z\reklaamiloa_taotlus2020.dotx</Template>
  <TotalTime>0</TotalTime>
  <Pages>3</Pages>
  <Words>1119</Words>
  <Characters>6381</Characters>
  <Application>Microsoft Office Word</Application>
  <DocSecurity>0</DocSecurity>
  <Lines>53</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Mihhail Solovjov</dc:creator>
  <cp:keywords/>
  <dc:description/>
  <cp:lastModifiedBy>Marat Aljautdinov</cp:lastModifiedBy>
  <cp:revision>2</cp:revision>
  <cp:lastPrinted>2026-08-31T10:40:00Z</cp:lastPrinted>
  <dcterms:created xsi:type="dcterms:W3CDTF">2026-10-22T09:29:00Z</dcterms:created>
  <dcterms:modified xsi:type="dcterms:W3CDTF">2026-10-22T09:29:00Z</dcterms:modified>
</cp:coreProperties>
</file>