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9DC47F" w14:textId="77777777" w:rsidR="00F7124B" w:rsidRDefault="00F7124B" w:rsidP="00215A91">
      <w:pPr>
        <w:spacing w:after="0" w:line="240" w:lineRule="auto"/>
        <w:rPr>
          <w:rFonts w:ascii="Arial Narrow" w:hAnsi="Arial Narrow"/>
          <w:b/>
          <w:lang w:val="et-EE"/>
        </w:rPr>
      </w:pPr>
    </w:p>
    <w:p w14:paraId="0E605FB9" w14:textId="7E2E7D4D" w:rsidR="00F7124B" w:rsidRDefault="00F7124B" w:rsidP="00F7124B">
      <w:pPr>
        <w:spacing w:after="0" w:line="240" w:lineRule="auto"/>
        <w:jc w:val="right"/>
        <w:rPr>
          <w:rFonts w:ascii="Arial Narrow" w:hAnsi="Arial Narrow"/>
          <w:b/>
          <w:lang w:val="et-EE"/>
        </w:rPr>
      </w:pPr>
      <w:r>
        <w:rPr>
          <w:rFonts w:ascii="Arial Narrow" w:hAnsi="Arial Narrow"/>
          <w:b/>
          <w:lang w:val="et-EE"/>
        </w:rPr>
        <w:t>LISA 1</w:t>
      </w:r>
    </w:p>
    <w:p w14:paraId="4B582AFA" w14:textId="0AA93D9B" w:rsidR="00F7124B" w:rsidRDefault="00F7124B" w:rsidP="009537B4">
      <w:pPr>
        <w:spacing w:after="0" w:line="240" w:lineRule="auto"/>
        <w:jc w:val="right"/>
        <w:rPr>
          <w:rFonts w:ascii="Arial Narrow" w:hAnsi="Arial Narrow"/>
          <w:b/>
          <w:lang w:val="et-EE"/>
        </w:rPr>
      </w:pPr>
      <w:r>
        <w:rPr>
          <w:rFonts w:ascii="Arial Narrow" w:hAnsi="Arial Narrow"/>
          <w:b/>
          <w:lang w:val="et-EE"/>
        </w:rPr>
        <w:t xml:space="preserve">Maardu Linnavalitsus </w:t>
      </w:r>
      <w:r w:rsidR="008E34C0">
        <w:rPr>
          <w:rFonts w:ascii="Arial Narrow" w:hAnsi="Arial Narrow"/>
          <w:b/>
          <w:lang w:val="et-EE"/>
        </w:rPr>
        <w:t xml:space="preserve">19.10.2026 </w:t>
      </w:r>
      <w:r>
        <w:rPr>
          <w:rFonts w:ascii="Arial Narrow" w:hAnsi="Arial Narrow"/>
          <w:b/>
          <w:lang w:val="et-EE"/>
        </w:rPr>
        <w:t xml:space="preserve">korraldusele nr </w:t>
      </w:r>
      <w:r w:rsidR="009B45C7">
        <w:rPr>
          <w:rFonts w:ascii="Arial Narrow" w:hAnsi="Arial Narrow"/>
          <w:b/>
          <w:lang w:val="et-EE"/>
        </w:rPr>
        <w:t>515</w:t>
      </w:r>
    </w:p>
    <w:p w14:paraId="5A377716" w14:textId="2244FAD9" w:rsidR="00215A91" w:rsidRPr="007066C4" w:rsidRDefault="00215A91" w:rsidP="00215A91">
      <w:pPr>
        <w:spacing w:after="0" w:line="240" w:lineRule="auto"/>
        <w:rPr>
          <w:rFonts w:ascii="Arial Narrow" w:hAnsi="Arial Narrow"/>
          <w:b/>
          <w:lang w:val="et-EE"/>
        </w:rPr>
      </w:pPr>
      <w:r w:rsidRPr="007066C4">
        <w:rPr>
          <w:rFonts w:ascii="Arial Narrow" w:hAnsi="Arial Narrow"/>
          <w:b/>
          <w:lang w:val="et-EE"/>
        </w:rPr>
        <w:t>Maardu Linnavalitsus</w:t>
      </w:r>
    </w:p>
    <w:p w14:paraId="1CE0779D" w14:textId="77777777" w:rsidR="00215A91" w:rsidRPr="007066C4" w:rsidRDefault="00215A91" w:rsidP="00215A91">
      <w:pPr>
        <w:spacing w:after="0" w:line="240" w:lineRule="auto"/>
        <w:rPr>
          <w:rFonts w:ascii="Arial Narrow" w:hAnsi="Arial Narrow"/>
          <w:b/>
          <w:lang w:val="et-EE"/>
        </w:rPr>
      </w:pPr>
      <w:r w:rsidRPr="007066C4">
        <w:rPr>
          <w:rFonts w:ascii="Arial Narrow" w:hAnsi="Arial Narrow"/>
          <w:b/>
          <w:lang w:val="et-EE"/>
        </w:rPr>
        <w:t>Kallasmaa 1</w:t>
      </w:r>
    </w:p>
    <w:p w14:paraId="6A5975BC" w14:textId="77777777" w:rsidR="00215A91" w:rsidRPr="007066C4" w:rsidRDefault="00215A91" w:rsidP="00215A91">
      <w:pPr>
        <w:spacing w:after="0" w:line="240" w:lineRule="auto"/>
        <w:rPr>
          <w:rFonts w:ascii="Arial Narrow" w:hAnsi="Arial Narrow"/>
          <w:b/>
          <w:lang w:val="et-EE"/>
        </w:rPr>
      </w:pPr>
      <w:r w:rsidRPr="007066C4">
        <w:rPr>
          <w:rFonts w:ascii="Arial Narrow" w:hAnsi="Arial Narrow"/>
          <w:b/>
          <w:lang w:val="et-EE"/>
        </w:rPr>
        <w:t>74111 Maardu</w:t>
      </w:r>
    </w:p>
    <w:p w14:paraId="199091D6" w14:textId="77777777" w:rsidR="00215A91" w:rsidRPr="007066C4" w:rsidRDefault="00215A91" w:rsidP="00215A91">
      <w:pPr>
        <w:spacing w:after="0"/>
        <w:rPr>
          <w:rFonts w:ascii="Arial Narrow" w:hAnsi="Arial Narrow"/>
          <w:b/>
          <w:sz w:val="28"/>
          <w:szCs w:val="28"/>
          <w:lang w:val="et-EE"/>
        </w:rPr>
      </w:pPr>
    </w:p>
    <w:p w14:paraId="24016D07" w14:textId="296A00EC" w:rsidR="00F8686D" w:rsidRPr="007066C4" w:rsidRDefault="00467551" w:rsidP="00215A91">
      <w:pPr>
        <w:spacing w:after="0"/>
        <w:rPr>
          <w:rFonts w:ascii="Arial Narrow" w:hAnsi="Arial Narrow"/>
          <w:b/>
          <w:sz w:val="28"/>
          <w:szCs w:val="28"/>
          <w:lang w:val="et-EE"/>
        </w:rPr>
      </w:pPr>
      <w:r w:rsidRPr="007066C4">
        <w:rPr>
          <w:rFonts w:ascii="Arial Narrow" w:hAnsi="Arial Narrow"/>
          <w:b/>
          <w:sz w:val="28"/>
          <w:szCs w:val="28"/>
          <w:lang w:val="et-EE"/>
        </w:rPr>
        <w:t>REKLAAMI</w:t>
      </w:r>
      <w:r w:rsidR="00EF6C1C" w:rsidRPr="007066C4">
        <w:rPr>
          <w:rFonts w:ascii="Arial Narrow" w:hAnsi="Arial Narrow"/>
          <w:b/>
          <w:sz w:val="28"/>
          <w:szCs w:val="28"/>
          <w:lang w:val="et-EE"/>
        </w:rPr>
        <w:t xml:space="preserve"> </w:t>
      </w:r>
      <w:r w:rsidR="001F5713" w:rsidRPr="007066C4">
        <w:rPr>
          <w:rFonts w:ascii="Arial Narrow" w:hAnsi="Arial Narrow"/>
          <w:b/>
          <w:sz w:val="28"/>
          <w:szCs w:val="28"/>
          <w:lang w:val="et-EE"/>
        </w:rPr>
        <w:t>PAIGALDUS</w:t>
      </w:r>
      <w:r w:rsidRPr="007066C4">
        <w:rPr>
          <w:rFonts w:ascii="Arial Narrow" w:hAnsi="Arial Narrow"/>
          <w:b/>
          <w:sz w:val="28"/>
          <w:szCs w:val="28"/>
          <w:lang w:val="et-EE"/>
        </w:rPr>
        <w:t xml:space="preserve">LOA </w:t>
      </w:r>
      <w:r w:rsidR="00F8686D" w:rsidRPr="007066C4">
        <w:rPr>
          <w:rFonts w:ascii="Arial Narrow" w:hAnsi="Arial Narrow"/>
          <w:b/>
          <w:sz w:val="28"/>
          <w:szCs w:val="28"/>
          <w:lang w:val="et-EE"/>
        </w:rPr>
        <w:t>TAOTLUS</w:t>
      </w:r>
    </w:p>
    <w:p w14:paraId="65C06F45" w14:textId="77777777" w:rsidR="002B30E4" w:rsidRPr="007066C4" w:rsidRDefault="002B30E4" w:rsidP="00215A91">
      <w:pPr>
        <w:spacing w:after="0"/>
        <w:rPr>
          <w:rFonts w:ascii="Arial Narrow" w:hAnsi="Arial Narrow"/>
          <w:bCs/>
          <w:lang w:val="et-EE"/>
        </w:rPr>
      </w:pPr>
    </w:p>
    <w:p w14:paraId="2279A015" w14:textId="77777777" w:rsidR="002C600A" w:rsidRPr="007066C4" w:rsidRDefault="003D2710" w:rsidP="00215A91">
      <w:pPr>
        <w:spacing w:after="0" w:line="360" w:lineRule="auto"/>
        <w:rPr>
          <w:rFonts w:ascii="Arial Narrow" w:hAnsi="Arial Narrow"/>
          <w:b/>
          <w:lang w:val="et-EE"/>
        </w:rPr>
      </w:pPr>
      <w:r w:rsidRPr="007066C4">
        <w:rPr>
          <w:rFonts w:ascii="Arial Narrow" w:hAnsi="Arial Narrow"/>
          <w:b/>
          <w:lang w:val="et-EE"/>
        </w:rPr>
        <w:t>Reklaami avalikustaja</w:t>
      </w:r>
    </w:p>
    <w:tbl>
      <w:tblPr>
        <w:tblStyle w:val="a4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503"/>
        <w:gridCol w:w="1183"/>
        <w:gridCol w:w="4389"/>
      </w:tblGrid>
      <w:tr w:rsidR="000E12CB" w:rsidRPr="007066C4" w14:paraId="61E7DB5F" w14:textId="77777777" w:rsidTr="003D2710">
        <w:tc>
          <w:tcPr>
            <w:tcW w:w="2405" w:type="dxa"/>
          </w:tcPr>
          <w:p w14:paraId="2EFEFC54" w14:textId="77777777" w:rsidR="000E12CB" w:rsidRPr="007066C4" w:rsidRDefault="00BA10C6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Ni</w:t>
            </w:r>
            <w:r w:rsidR="000E12CB" w:rsidRPr="007066C4">
              <w:rPr>
                <w:rFonts w:ascii="Arial Narrow" w:hAnsi="Arial Narrow"/>
                <w:sz w:val="20"/>
                <w:szCs w:val="20"/>
                <w:lang w:val="et-EE"/>
              </w:rPr>
              <w:t>mi</w:t>
            </w:r>
          </w:p>
        </w:tc>
        <w:tc>
          <w:tcPr>
            <w:tcW w:w="8075" w:type="dxa"/>
            <w:gridSpan w:val="3"/>
          </w:tcPr>
          <w:p w14:paraId="0722ECEC" w14:textId="77777777" w:rsidR="000E12CB" w:rsidRPr="007066C4" w:rsidRDefault="000E12CB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0E12CB" w:rsidRPr="007066C4" w14:paraId="72DFA3FA" w14:textId="77777777" w:rsidTr="003D2710">
        <w:tc>
          <w:tcPr>
            <w:tcW w:w="2405" w:type="dxa"/>
          </w:tcPr>
          <w:p w14:paraId="16D7A9D9" w14:textId="77777777" w:rsidR="000E12CB" w:rsidRPr="007066C4" w:rsidRDefault="003D2710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Registrikood /isikukood</w:t>
            </w:r>
          </w:p>
        </w:tc>
        <w:tc>
          <w:tcPr>
            <w:tcW w:w="8075" w:type="dxa"/>
            <w:gridSpan w:val="3"/>
          </w:tcPr>
          <w:p w14:paraId="6A9BB79B" w14:textId="77777777" w:rsidR="000E12CB" w:rsidRPr="007066C4" w:rsidRDefault="000E12CB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0E12CB" w:rsidRPr="007066C4" w14:paraId="1591CFB7" w14:textId="77777777" w:rsidTr="003D2710">
        <w:tc>
          <w:tcPr>
            <w:tcW w:w="2405" w:type="dxa"/>
          </w:tcPr>
          <w:p w14:paraId="08A29287" w14:textId="77777777" w:rsidR="000E12CB" w:rsidRPr="007066C4" w:rsidRDefault="003D2710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Aadress</w:t>
            </w:r>
          </w:p>
        </w:tc>
        <w:tc>
          <w:tcPr>
            <w:tcW w:w="8075" w:type="dxa"/>
            <w:gridSpan w:val="3"/>
          </w:tcPr>
          <w:p w14:paraId="5FDBFD50" w14:textId="77777777" w:rsidR="000E12CB" w:rsidRPr="007066C4" w:rsidRDefault="000E12CB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BA10C6" w:rsidRPr="007066C4" w14:paraId="208646FE" w14:textId="77777777" w:rsidTr="003D2710">
        <w:tc>
          <w:tcPr>
            <w:tcW w:w="2405" w:type="dxa"/>
          </w:tcPr>
          <w:p w14:paraId="15DA574E" w14:textId="77777777" w:rsidR="00BA10C6" w:rsidRPr="007066C4" w:rsidRDefault="00BA10C6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Telefon</w:t>
            </w:r>
          </w:p>
        </w:tc>
        <w:tc>
          <w:tcPr>
            <w:tcW w:w="2503" w:type="dxa"/>
          </w:tcPr>
          <w:p w14:paraId="74540B2C" w14:textId="77777777" w:rsidR="00BA10C6" w:rsidRPr="007066C4" w:rsidRDefault="00BA10C6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  <w:tc>
          <w:tcPr>
            <w:tcW w:w="1183" w:type="dxa"/>
          </w:tcPr>
          <w:p w14:paraId="573D8DE5" w14:textId="77777777" w:rsidR="00BA10C6" w:rsidRPr="007066C4" w:rsidRDefault="00BA10C6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e-post</w:t>
            </w:r>
          </w:p>
        </w:tc>
        <w:tc>
          <w:tcPr>
            <w:tcW w:w="4389" w:type="dxa"/>
          </w:tcPr>
          <w:p w14:paraId="6F796E38" w14:textId="77777777" w:rsidR="00BA10C6" w:rsidRPr="007066C4" w:rsidRDefault="00BA10C6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</w:tbl>
    <w:p w14:paraId="5A5E406F" w14:textId="77777777" w:rsidR="000E12CB" w:rsidRPr="007066C4" w:rsidRDefault="000E12CB" w:rsidP="00215A91">
      <w:pPr>
        <w:spacing w:after="0" w:line="240" w:lineRule="auto"/>
        <w:rPr>
          <w:rFonts w:ascii="Arial Narrow" w:hAnsi="Arial Narrow"/>
          <w:b/>
          <w:sz w:val="20"/>
          <w:szCs w:val="20"/>
          <w:lang w:val="et-EE"/>
        </w:rPr>
      </w:pPr>
    </w:p>
    <w:p w14:paraId="6CDACB12" w14:textId="77777777" w:rsidR="00795871" w:rsidRPr="007066C4" w:rsidRDefault="00795871" w:rsidP="00215A91">
      <w:pPr>
        <w:spacing w:after="0" w:line="240" w:lineRule="auto"/>
        <w:rPr>
          <w:rFonts w:ascii="Arial Narrow" w:hAnsi="Arial Narrow"/>
          <w:sz w:val="20"/>
          <w:szCs w:val="20"/>
          <w:lang w:val="et-EE"/>
        </w:rPr>
      </w:pPr>
      <w:r w:rsidRPr="007066C4">
        <w:rPr>
          <w:rFonts w:ascii="Arial Narrow" w:hAnsi="Arial Narrow"/>
          <w:sz w:val="20"/>
          <w:szCs w:val="20"/>
          <w:lang w:val="et-EE"/>
        </w:rPr>
        <w:t xml:space="preserve">Avalikustaja volitatud esindaja </w:t>
      </w:r>
    </w:p>
    <w:tbl>
      <w:tblPr>
        <w:tblStyle w:val="a4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503"/>
        <w:gridCol w:w="1183"/>
        <w:gridCol w:w="4389"/>
      </w:tblGrid>
      <w:tr w:rsidR="00795871" w:rsidRPr="007066C4" w14:paraId="7866F0A3" w14:textId="77777777" w:rsidTr="00947B91">
        <w:tc>
          <w:tcPr>
            <w:tcW w:w="2405" w:type="dxa"/>
          </w:tcPr>
          <w:p w14:paraId="20AD6F32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Nimi</w:t>
            </w:r>
          </w:p>
        </w:tc>
        <w:tc>
          <w:tcPr>
            <w:tcW w:w="8075" w:type="dxa"/>
            <w:gridSpan w:val="3"/>
          </w:tcPr>
          <w:p w14:paraId="388F9C2B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795871" w:rsidRPr="007066C4" w14:paraId="73A89E52" w14:textId="77777777" w:rsidTr="00947B91">
        <w:tc>
          <w:tcPr>
            <w:tcW w:w="2405" w:type="dxa"/>
          </w:tcPr>
          <w:p w14:paraId="202AA74F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Ametikoht</w:t>
            </w:r>
          </w:p>
        </w:tc>
        <w:tc>
          <w:tcPr>
            <w:tcW w:w="8075" w:type="dxa"/>
            <w:gridSpan w:val="3"/>
          </w:tcPr>
          <w:p w14:paraId="1F61528D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795871" w:rsidRPr="007066C4" w14:paraId="2EF95677" w14:textId="77777777" w:rsidTr="00947B91">
        <w:tc>
          <w:tcPr>
            <w:tcW w:w="2405" w:type="dxa"/>
          </w:tcPr>
          <w:p w14:paraId="26CEAB59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Telefon</w:t>
            </w:r>
          </w:p>
        </w:tc>
        <w:tc>
          <w:tcPr>
            <w:tcW w:w="2503" w:type="dxa"/>
          </w:tcPr>
          <w:p w14:paraId="61903D09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  <w:tc>
          <w:tcPr>
            <w:tcW w:w="1183" w:type="dxa"/>
          </w:tcPr>
          <w:p w14:paraId="75827BF3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e-post</w:t>
            </w:r>
          </w:p>
        </w:tc>
        <w:tc>
          <w:tcPr>
            <w:tcW w:w="4389" w:type="dxa"/>
          </w:tcPr>
          <w:p w14:paraId="29DA18E2" w14:textId="77777777" w:rsidR="00795871" w:rsidRPr="007066C4" w:rsidRDefault="0079587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</w:tbl>
    <w:p w14:paraId="2E76EE32" w14:textId="77777777" w:rsidR="00795871" w:rsidRPr="007066C4" w:rsidRDefault="00795871" w:rsidP="00215A91">
      <w:pPr>
        <w:spacing w:after="0" w:line="240" w:lineRule="auto"/>
        <w:rPr>
          <w:rFonts w:ascii="Arial Narrow" w:hAnsi="Arial Narrow"/>
          <w:sz w:val="20"/>
          <w:szCs w:val="20"/>
          <w:lang w:val="et-EE"/>
        </w:rPr>
      </w:pPr>
    </w:p>
    <w:p w14:paraId="239CBB46" w14:textId="1842CB92" w:rsidR="00F8686D" w:rsidRPr="007066C4" w:rsidRDefault="00F8686D" w:rsidP="00215A91">
      <w:pPr>
        <w:spacing w:after="0" w:line="240" w:lineRule="auto"/>
        <w:rPr>
          <w:rFonts w:ascii="Arial Narrow" w:hAnsi="Arial Narrow"/>
          <w:b/>
          <w:lang w:val="et-EE"/>
        </w:rPr>
      </w:pPr>
      <w:r w:rsidRPr="007066C4">
        <w:rPr>
          <w:rFonts w:ascii="Arial Narrow" w:hAnsi="Arial Narrow"/>
          <w:b/>
          <w:lang w:val="et-EE"/>
        </w:rPr>
        <w:t xml:space="preserve">Andmed </w:t>
      </w:r>
      <w:r w:rsidR="003D2710" w:rsidRPr="007066C4">
        <w:rPr>
          <w:rFonts w:ascii="Arial Narrow" w:hAnsi="Arial Narrow"/>
          <w:b/>
          <w:lang w:val="et-EE"/>
        </w:rPr>
        <w:t>reklaami</w:t>
      </w:r>
      <w:r w:rsidRPr="007066C4">
        <w:rPr>
          <w:rFonts w:ascii="Arial Narrow" w:hAnsi="Arial Narrow"/>
          <w:b/>
          <w:lang w:val="et-EE"/>
        </w:rPr>
        <w:t xml:space="preserve"> kohta</w:t>
      </w:r>
    </w:p>
    <w:tbl>
      <w:tblPr>
        <w:tblStyle w:val="a4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47"/>
        <w:gridCol w:w="1559"/>
        <w:gridCol w:w="1843"/>
        <w:gridCol w:w="1276"/>
        <w:gridCol w:w="104"/>
        <w:gridCol w:w="1515"/>
        <w:gridCol w:w="223"/>
        <w:gridCol w:w="1413"/>
      </w:tblGrid>
      <w:tr w:rsidR="00D960BA" w:rsidRPr="00B054A8" w14:paraId="1419C199" w14:textId="77777777" w:rsidTr="001E21BC">
        <w:tc>
          <w:tcPr>
            <w:tcW w:w="2547" w:type="dxa"/>
          </w:tcPr>
          <w:p w14:paraId="29C89244" w14:textId="234D2EE1" w:rsidR="00D960BA" w:rsidRPr="007066C4" w:rsidRDefault="00D960B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Paigaldamise koht</w:t>
            </w:r>
            <w:r w:rsidR="006D1BD0">
              <w:rPr>
                <w:rFonts w:ascii="Arial Narrow" w:hAnsi="Arial Narrow"/>
                <w:sz w:val="20"/>
                <w:szCs w:val="20"/>
                <w:lang w:val="et-EE"/>
              </w:rPr>
              <w:t>/ katastritunnus</w:t>
            </w:r>
            <w:r w:rsidR="00CC0C36" w:rsidRPr="007066C4">
              <w:rPr>
                <w:rFonts w:ascii="Arial Narrow" w:hAnsi="Arial Narrow"/>
                <w:sz w:val="20"/>
                <w:szCs w:val="20"/>
                <w:lang w:val="et-EE"/>
              </w:rPr>
              <w:t>/</w:t>
            </w:r>
            <w:r w:rsidR="006D1BD0">
              <w:rPr>
                <w:rFonts w:ascii="Arial Narrow" w:hAnsi="Arial Narrow"/>
                <w:sz w:val="20"/>
                <w:szCs w:val="20"/>
                <w:lang w:val="et-EE"/>
              </w:rPr>
              <w:t xml:space="preserve"> </w:t>
            </w:r>
            <w:r w:rsidR="005F591B" w:rsidRPr="007066C4">
              <w:rPr>
                <w:rFonts w:ascii="Arial Narrow" w:hAnsi="Arial Narrow"/>
                <w:sz w:val="20"/>
                <w:szCs w:val="20"/>
                <w:lang w:val="et-EE"/>
              </w:rPr>
              <w:t>ühissõiduki registreerimis number</w:t>
            </w:r>
          </w:p>
        </w:tc>
        <w:tc>
          <w:tcPr>
            <w:tcW w:w="7933" w:type="dxa"/>
            <w:gridSpan w:val="7"/>
          </w:tcPr>
          <w:p w14:paraId="059083B7" w14:textId="45D96F10" w:rsidR="00D960BA" w:rsidRPr="007066C4" w:rsidRDefault="00D960B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215A91" w:rsidRPr="007066C4" w14:paraId="2546E854" w14:textId="77777777" w:rsidTr="00215A91">
        <w:tc>
          <w:tcPr>
            <w:tcW w:w="2547" w:type="dxa"/>
          </w:tcPr>
          <w:p w14:paraId="464A86AD" w14:textId="74D28014" w:rsidR="00215A91" w:rsidRPr="007066C4" w:rsidRDefault="00C56983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</w:rPr>
              <w:t xml:space="preserve">Reklaamipinna </w:t>
            </w:r>
            <w:r w:rsidR="00A323A9" w:rsidRPr="007066C4">
              <w:rPr>
                <w:rFonts w:ascii="Arial Narrow" w:hAnsi="Arial Narrow"/>
                <w:sz w:val="20"/>
                <w:szCs w:val="20"/>
                <w:lang w:val="et-EE"/>
              </w:rPr>
              <w:t xml:space="preserve">mõõdud </w:t>
            </w:r>
          </w:p>
        </w:tc>
        <w:tc>
          <w:tcPr>
            <w:tcW w:w="4678" w:type="dxa"/>
            <w:gridSpan w:val="3"/>
          </w:tcPr>
          <w:p w14:paraId="341D7C8E" w14:textId="77777777" w:rsidR="00215A91" w:rsidRPr="007066C4" w:rsidRDefault="00215A9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  <w:tc>
          <w:tcPr>
            <w:tcW w:w="1842" w:type="dxa"/>
            <w:gridSpan w:val="3"/>
          </w:tcPr>
          <w:p w14:paraId="6A402807" w14:textId="65A35926" w:rsidR="00215A91" w:rsidRPr="007066C4" w:rsidRDefault="00215A9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Kõrgus maapinnast</w:t>
            </w:r>
          </w:p>
        </w:tc>
        <w:tc>
          <w:tcPr>
            <w:tcW w:w="1413" w:type="dxa"/>
          </w:tcPr>
          <w:p w14:paraId="3A4C8995" w14:textId="77777777" w:rsidR="00215A91" w:rsidRPr="007066C4" w:rsidRDefault="00215A9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3D2401" w:rsidRPr="007066C4" w14:paraId="6DE0B32D" w14:textId="77777777" w:rsidTr="003D2401">
        <w:tc>
          <w:tcPr>
            <w:tcW w:w="2547" w:type="dxa"/>
          </w:tcPr>
          <w:p w14:paraId="3B24D450" w14:textId="77777777" w:rsidR="003D2401" w:rsidRPr="007066C4" w:rsidRDefault="003D2401" w:rsidP="00215A91">
            <w:pPr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Kandekonstruktsiooni ja vundamendi lühikirjeldus</w:t>
            </w:r>
          </w:p>
        </w:tc>
        <w:tc>
          <w:tcPr>
            <w:tcW w:w="7933" w:type="dxa"/>
            <w:gridSpan w:val="7"/>
          </w:tcPr>
          <w:p w14:paraId="0EF1D0B7" w14:textId="77777777" w:rsidR="003D2401" w:rsidRPr="007066C4" w:rsidRDefault="003D2401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880ADA" w:rsidRPr="007066C4" w14:paraId="11965401" w14:textId="062C752B" w:rsidTr="00880ADA">
        <w:tc>
          <w:tcPr>
            <w:tcW w:w="2547" w:type="dxa"/>
          </w:tcPr>
          <w:p w14:paraId="6046B61D" w14:textId="77777777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Avalikustamise algus</w:t>
            </w:r>
          </w:p>
        </w:tc>
        <w:tc>
          <w:tcPr>
            <w:tcW w:w="1559" w:type="dxa"/>
          </w:tcPr>
          <w:p w14:paraId="13C55E9D" w14:textId="40B36B8D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  <w:tc>
          <w:tcPr>
            <w:tcW w:w="1843" w:type="dxa"/>
          </w:tcPr>
          <w:p w14:paraId="15CB6BFA" w14:textId="77777777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Avalikustamise lõpp</w:t>
            </w:r>
          </w:p>
        </w:tc>
        <w:tc>
          <w:tcPr>
            <w:tcW w:w="1380" w:type="dxa"/>
            <w:gridSpan w:val="2"/>
            <w:tcBorders>
              <w:right w:val="single" w:sz="4" w:space="0" w:color="auto"/>
            </w:tcBorders>
          </w:tcPr>
          <w:p w14:paraId="37FA1F7A" w14:textId="5712984E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  <w:tc>
          <w:tcPr>
            <w:tcW w:w="1515" w:type="dxa"/>
            <w:tcBorders>
              <w:left w:val="single" w:sz="4" w:space="0" w:color="auto"/>
            </w:tcBorders>
          </w:tcPr>
          <w:p w14:paraId="471497D7" w14:textId="28E7311C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>Päevade arv</w:t>
            </w:r>
          </w:p>
        </w:tc>
        <w:tc>
          <w:tcPr>
            <w:tcW w:w="1636" w:type="dxa"/>
            <w:gridSpan w:val="2"/>
            <w:tcBorders>
              <w:left w:val="single" w:sz="4" w:space="0" w:color="auto"/>
            </w:tcBorders>
          </w:tcPr>
          <w:p w14:paraId="7297AA5D" w14:textId="77777777" w:rsidR="00880ADA" w:rsidRPr="007066C4" w:rsidRDefault="00880ADA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</w:p>
        </w:tc>
      </w:tr>
      <w:tr w:rsidR="003D2710" w:rsidRPr="00B054A8" w14:paraId="4F33861A" w14:textId="77777777" w:rsidTr="008A631D">
        <w:tc>
          <w:tcPr>
            <w:tcW w:w="10480" w:type="dxa"/>
            <w:gridSpan w:val="8"/>
            <w:vAlign w:val="center"/>
          </w:tcPr>
          <w:p w14:paraId="4F21652E" w14:textId="15962F48" w:rsidR="003D2710" w:rsidRPr="007066C4" w:rsidRDefault="0093263B" w:rsidP="00215A91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 xml:space="preserve">Valdustatud reklaam                       </w:t>
            </w:r>
            <w:r w:rsidR="0000069C">
              <w:rPr>
                <w:rFonts w:ascii="Arial Narrow" w:hAnsi="Arial Narrow"/>
                <w:sz w:val="20"/>
                <w:szCs w:val="20"/>
                <w:lang w:val="et-EE"/>
              </w:rPr>
              <w:t xml:space="preserve">               </w:t>
            </w: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 xml:space="preserve">     </w:t>
            </w:r>
            <w:sdt>
              <w:sdtPr>
                <w:rPr>
                  <w:rFonts w:ascii="Arial Narrow" w:hAnsi="Arial Narrow" w:cstheme="minorHAnsi"/>
                  <w:sz w:val="20"/>
                  <w:szCs w:val="20"/>
                  <w:lang w:val="et-EE"/>
                </w:rPr>
                <w:id w:val="-80223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66C4">
                  <w:rPr>
                    <w:rFonts w:ascii="Segoe UI Symbol" w:eastAsia="MS Gothic" w:hAnsi="Segoe UI Symbol" w:cs="Segoe UI Symbol"/>
                    <w:sz w:val="20"/>
                    <w:szCs w:val="20"/>
                    <w:lang w:val="et-EE"/>
                  </w:rPr>
                  <w:t>☐</w:t>
                </w:r>
              </w:sdtContent>
            </w:sdt>
            <w:r w:rsidRPr="007066C4">
              <w:rPr>
                <w:rFonts w:ascii="Arial Narrow" w:hAnsi="Arial Narrow" w:cstheme="minorHAnsi"/>
                <w:sz w:val="20"/>
                <w:szCs w:val="20"/>
                <w:lang w:val="et-EE"/>
              </w:rPr>
              <w:t xml:space="preserve"> jah             </w:t>
            </w: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 xml:space="preserve">     </w:t>
            </w:r>
            <w:sdt>
              <w:sdtPr>
                <w:rPr>
                  <w:rFonts w:ascii="Arial Narrow" w:hAnsi="Arial Narrow" w:cstheme="minorHAnsi"/>
                  <w:sz w:val="20"/>
                  <w:szCs w:val="20"/>
                  <w:lang w:val="et-EE"/>
                </w:rPr>
                <w:id w:val="-161781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D5F02" w:rsidRPr="007066C4">
                  <w:rPr>
                    <w:rFonts w:ascii="Segoe UI Symbol" w:eastAsia="MS Gothic" w:hAnsi="Segoe UI Symbol" w:cs="Segoe UI Symbol"/>
                    <w:sz w:val="20"/>
                    <w:szCs w:val="20"/>
                    <w:lang w:val="et-EE"/>
                  </w:rPr>
                  <w:t>☐</w:t>
                </w:r>
              </w:sdtContent>
            </w:sdt>
            <w:r w:rsidRPr="007066C4">
              <w:rPr>
                <w:rFonts w:ascii="Arial Narrow" w:hAnsi="Arial Narrow" w:cstheme="minorHAnsi"/>
                <w:sz w:val="20"/>
                <w:szCs w:val="20"/>
                <w:lang w:val="et-EE"/>
              </w:rPr>
              <w:t xml:space="preserve"> ei</w:t>
            </w:r>
          </w:p>
        </w:tc>
      </w:tr>
      <w:tr w:rsidR="00E55BD0" w:rsidRPr="007066C4" w14:paraId="5D561450" w14:textId="77777777" w:rsidTr="008A631D">
        <w:tc>
          <w:tcPr>
            <w:tcW w:w="10480" w:type="dxa"/>
            <w:gridSpan w:val="8"/>
            <w:vAlign w:val="center"/>
          </w:tcPr>
          <w:p w14:paraId="4C54693D" w14:textId="316EE990" w:rsidR="00E55BD0" w:rsidRPr="007066C4" w:rsidRDefault="00E55BD0" w:rsidP="00E55BD0">
            <w:pPr>
              <w:spacing w:line="360" w:lineRule="auto"/>
              <w:rPr>
                <w:rFonts w:ascii="Arial Narrow" w:hAnsi="Arial Narrow"/>
                <w:sz w:val="20"/>
                <w:szCs w:val="20"/>
                <w:lang w:val="et-EE"/>
              </w:rPr>
            </w:pPr>
            <w:r w:rsidRPr="007066C4">
              <w:rPr>
                <w:rFonts w:ascii="Arial Narrow" w:hAnsi="Arial Narrow"/>
                <w:sz w:val="20"/>
                <w:szCs w:val="20"/>
                <w:lang w:val="et-EE"/>
              </w:rPr>
              <w:t xml:space="preserve">Elektritoite vajadus linna tänavavalgustuse võrgust                  </w:t>
            </w:r>
            <w:sdt>
              <w:sdtPr>
                <w:rPr>
                  <w:rFonts w:ascii="Arial Narrow" w:hAnsi="Arial Narrow" w:cstheme="minorHAnsi"/>
                  <w:sz w:val="20"/>
                  <w:szCs w:val="20"/>
                  <w:lang w:val="et-EE"/>
                </w:rPr>
                <w:id w:val="67407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66C4">
                  <w:rPr>
                    <w:rFonts w:ascii="Segoe UI Symbol" w:eastAsia="MS Gothic" w:hAnsi="Segoe UI Symbol" w:cs="Segoe UI Symbol"/>
                    <w:sz w:val="20"/>
                    <w:szCs w:val="20"/>
                    <w:lang w:val="et-EE"/>
                  </w:rPr>
                  <w:t>☐</w:t>
                </w:r>
              </w:sdtContent>
            </w:sdt>
            <w:r w:rsidRPr="007066C4">
              <w:rPr>
                <w:rFonts w:ascii="Arial Narrow" w:hAnsi="Arial Narrow" w:cstheme="minorHAnsi"/>
                <w:sz w:val="20"/>
                <w:szCs w:val="20"/>
                <w:lang w:val="et-EE"/>
              </w:rPr>
              <w:t xml:space="preserve"> jah                  </w:t>
            </w:r>
            <w:sdt>
              <w:sdtPr>
                <w:rPr>
                  <w:rFonts w:ascii="Arial Narrow" w:hAnsi="Arial Narrow" w:cstheme="minorHAnsi"/>
                  <w:sz w:val="20"/>
                  <w:szCs w:val="20"/>
                  <w:lang w:val="et-EE"/>
                </w:rPr>
                <w:id w:val="101897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066C4">
                  <w:rPr>
                    <w:rFonts w:ascii="Segoe UI Symbol" w:eastAsia="MS Gothic" w:hAnsi="Segoe UI Symbol" w:cs="Segoe UI Symbol"/>
                    <w:sz w:val="20"/>
                    <w:szCs w:val="20"/>
                    <w:lang w:val="et-EE"/>
                  </w:rPr>
                  <w:t>☐</w:t>
                </w:r>
              </w:sdtContent>
            </w:sdt>
            <w:r w:rsidRPr="007066C4">
              <w:rPr>
                <w:rFonts w:ascii="Arial Narrow" w:hAnsi="Arial Narrow" w:cstheme="minorHAnsi"/>
                <w:sz w:val="20"/>
                <w:szCs w:val="20"/>
                <w:lang w:val="et-EE"/>
              </w:rPr>
              <w:t xml:space="preserve"> ei</w:t>
            </w:r>
          </w:p>
        </w:tc>
      </w:tr>
    </w:tbl>
    <w:p w14:paraId="15BBD709" w14:textId="77777777" w:rsidR="000D7765" w:rsidRPr="007066C4" w:rsidRDefault="000D7765" w:rsidP="000D7765">
      <w:pPr>
        <w:pStyle w:val="ab"/>
        <w:rPr>
          <w:rFonts w:ascii="Arial Narrow" w:hAnsi="Arial Narrow" w:cs="Times New Roman"/>
        </w:rPr>
      </w:pPr>
    </w:p>
    <w:p w14:paraId="29E33693" w14:textId="4D6EA61D" w:rsidR="0087258E" w:rsidRPr="007066C4" w:rsidRDefault="000D7765" w:rsidP="006C403C">
      <w:pPr>
        <w:pStyle w:val="ab"/>
        <w:rPr>
          <w:rFonts w:ascii="Arial Narrow" w:hAnsi="Arial Narrow" w:cs="Times New Roman"/>
          <w:b/>
          <w:bCs/>
        </w:rPr>
      </w:pPr>
      <w:r w:rsidRPr="007066C4">
        <w:rPr>
          <w:rFonts w:ascii="Arial Narrow" w:hAnsi="Arial Narrow" w:cs="Times New Roman"/>
          <w:b/>
          <w:bCs/>
        </w:rPr>
        <w:t xml:space="preserve">Olen tutvunud Maardu Linnavolikogu </w:t>
      </w:r>
      <w:r w:rsidR="009537B4" w:rsidRPr="009537B4">
        <w:rPr>
          <w:rFonts w:ascii="Arial Narrow" w:hAnsi="Arial Narrow" w:cs="Times New Roman"/>
          <w:b/>
          <w:bCs/>
        </w:rPr>
        <w:t xml:space="preserve">25.08.2026 </w:t>
      </w:r>
      <w:r w:rsidRPr="007066C4">
        <w:rPr>
          <w:rFonts w:ascii="Arial Narrow" w:hAnsi="Arial Narrow" w:cs="Times New Roman"/>
          <w:b/>
          <w:bCs/>
        </w:rPr>
        <w:t>määrusega nr</w:t>
      </w:r>
      <w:r w:rsidR="009537B4">
        <w:rPr>
          <w:rFonts w:ascii="Arial Narrow" w:hAnsi="Arial Narrow" w:cs="Times New Roman"/>
          <w:b/>
          <w:bCs/>
        </w:rPr>
        <w:t xml:space="preserve"> 24</w:t>
      </w:r>
      <w:r w:rsidRPr="007066C4">
        <w:rPr>
          <w:rFonts w:ascii="Arial Narrow" w:hAnsi="Arial Narrow" w:cs="Times New Roman"/>
          <w:b/>
          <w:bCs/>
        </w:rPr>
        <w:t xml:space="preserve"> „</w:t>
      </w:r>
      <w:r w:rsidR="00E55A64" w:rsidRPr="007066C4">
        <w:rPr>
          <w:rFonts w:ascii="Arial Narrow" w:hAnsi="Arial Narrow" w:cs="Times New Roman"/>
          <w:b/>
          <w:bCs/>
        </w:rPr>
        <w:t>Välireklaami paigaldamine ja reklaamimaksu kehtestamine Maardu linnas</w:t>
      </w:r>
      <w:r w:rsidRPr="007066C4">
        <w:rPr>
          <w:rFonts w:ascii="Arial Narrow" w:hAnsi="Arial Narrow" w:cs="Times New Roman"/>
          <w:b/>
          <w:bCs/>
        </w:rPr>
        <w:t>“.</w:t>
      </w:r>
    </w:p>
    <w:p w14:paraId="3B119397" w14:textId="77777777" w:rsidR="000D7765" w:rsidRPr="007066C4" w:rsidRDefault="000D7765" w:rsidP="0087258E">
      <w:pPr>
        <w:spacing w:after="0"/>
        <w:rPr>
          <w:rFonts w:ascii="Arial Narrow" w:hAnsi="Arial Narrow"/>
          <w:lang w:val="et-EE"/>
        </w:rPr>
      </w:pPr>
    </w:p>
    <w:p w14:paraId="254C418B" w14:textId="77777777" w:rsidR="00E21791" w:rsidRPr="007066C4" w:rsidRDefault="00E21791" w:rsidP="00E21791">
      <w:pPr>
        <w:spacing w:after="0"/>
        <w:rPr>
          <w:rFonts w:ascii="Arial Narrow" w:hAnsi="Arial Narrow"/>
          <w:b/>
          <w:bCs/>
          <w:sz w:val="20"/>
          <w:szCs w:val="20"/>
          <w:lang w:val="et-EE"/>
        </w:rPr>
      </w:pPr>
      <w:r w:rsidRPr="007066C4">
        <w:rPr>
          <w:rFonts w:ascii="Arial Narrow" w:hAnsi="Arial Narrow"/>
          <w:b/>
          <w:bCs/>
          <w:sz w:val="20"/>
          <w:szCs w:val="20"/>
          <w:lang w:val="et-EE"/>
        </w:rPr>
        <w:t>Taotlusele on lisatud (märgi sobiv):</w:t>
      </w:r>
    </w:p>
    <w:p w14:paraId="797B36CD" w14:textId="7AFA42DB" w:rsidR="00E21791" w:rsidRPr="007066C4" w:rsidRDefault="00000000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-1684271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5BA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4A59AC" w:rsidRPr="007066C4">
        <w:rPr>
          <w:rFonts w:ascii="Arial Narrow" w:hAnsi="Arial Narrow" w:cstheme="minorHAnsi"/>
          <w:sz w:val="20"/>
          <w:szCs w:val="20"/>
          <w:lang w:val="et-EE"/>
        </w:rPr>
        <w:t>re</w:t>
      </w:r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 xml:space="preserve">klaami </w:t>
      </w:r>
      <w:r w:rsidR="004A59AC" w:rsidRPr="007066C4">
        <w:rPr>
          <w:rFonts w:ascii="Arial Narrow" w:hAnsi="Arial Narrow" w:cstheme="minorHAnsi"/>
          <w:sz w:val="20"/>
          <w:szCs w:val="20"/>
          <w:lang w:val="et-EE"/>
        </w:rPr>
        <w:t>kujundus</w:t>
      </w:r>
      <w:r w:rsidR="006B219A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>ja reklaamikandja kavand koos mõõtude ja värvilahendusega</w:t>
      </w:r>
      <w:r w:rsidR="00865B6C" w:rsidRPr="007066C4">
        <w:rPr>
          <w:rFonts w:ascii="Arial Narrow" w:hAnsi="Arial Narrow" w:cstheme="minorHAnsi"/>
          <w:sz w:val="20"/>
          <w:szCs w:val="20"/>
          <w:lang w:val="et-EE"/>
        </w:rPr>
        <w:t>;</w:t>
      </w:r>
    </w:p>
    <w:p w14:paraId="06F2575A" w14:textId="0350C8FC" w:rsidR="00E21791" w:rsidRPr="007066C4" w:rsidRDefault="00000000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665215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1791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6A1703" w:rsidRPr="007066C4">
        <w:rPr>
          <w:rFonts w:ascii="Arial Narrow" w:hAnsi="Arial Narrow" w:cstheme="minorHAnsi"/>
          <w:sz w:val="20"/>
          <w:szCs w:val="20"/>
          <w:lang w:val="et-EE"/>
        </w:rPr>
        <w:t>mõõtkavas asendiplaan, kus on näidatud paigaldatava reklaami asukoht, katastritunnus</w:t>
      </w:r>
      <w:r w:rsidR="00865B6C" w:rsidRPr="007066C4">
        <w:rPr>
          <w:rFonts w:ascii="Arial Narrow" w:hAnsi="Arial Narrow" w:cstheme="minorHAnsi"/>
          <w:sz w:val="20"/>
          <w:szCs w:val="20"/>
          <w:lang w:val="et-EE"/>
        </w:rPr>
        <w:t>;</w:t>
      </w:r>
    </w:p>
    <w:p w14:paraId="1A0DDB5C" w14:textId="4D3B0FA9" w:rsidR="00E21791" w:rsidRPr="007066C4" w:rsidRDefault="00000000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-459492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1791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AD4F98" w:rsidRPr="007066C4">
        <w:rPr>
          <w:rFonts w:ascii="Arial Narrow" w:hAnsi="Arial Narrow" w:cstheme="minorHAnsi"/>
          <w:sz w:val="20"/>
          <w:szCs w:val="20"/>
          <w:lang w:val="et-EE"/>
        </w:rPr>
        <w:t>hoonele või rajatisele paigaldatava reklaami puhul hoone välisseinte joonis või fotomontaaž koos reklaami paigalduskoha</w:t>
      </w:r>
      <w:r w:rsidR="001B0AEC" w:rsidRPr="007066C4">
        <w:rPr>
          <w:rFonts w:ascii="Arial Narrow" w:hAnsi="Arial Narrow" w:cstheme="minorHAnsi"/>
          <w:sz w:val="20"/>
          <w:szCs w:val="20"/>
          <w:lang w:val="et-EE"/>
        </w:rPr>
        <w:t>ga</w:t>
      </w:r>
      <w:r w:rsidR="00865B6C" w:rsidRPr="007066C4">
        <w:rPr>
          <w:rFonts w:ascii="Arial Narrow" w:hAnsi="Arial Narrow" w:cstheme="minorHAnsi"/>
          <w:sz w:val="20"/>
          <w:szCs w:val="20"/>
          <w:lang w:val="et-EE"/>
        </w:rPr>
        <w:t>;</w:t>
      </w:r>
      <w:r w:rsidR="00AD4F98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</w:p>
    <w:p w14:paraId="39A9CB8D" w14:textId="28F59610" w:rsidR="00E865E6" w:rsidRPr="007066C4" w:rsidRDefault="00000000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1105915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E93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E21791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E865E6" w:rsidRPr="007066C4">
        <w:rPr>
          <w:rFonts w:ascii="Arial Narrow" w:hAnsi="Arial Narrow" w:cstheme="minorHAnsi"/>
          <w:sz w:val="20"/>
          <w:szCs w:val="20"/>
          <w:lang w:val="et-EE"/>
        </w:rPr>
        <w:t>kinnisasja või ehitise omaniku kirjalik nõusolek,</w:t>
      </w:r>
      <w:r w:rsidR="00E865E6" w:rsidRPr="00994661">
        <w:rPr>
          <w:rFonts w:ascii="Arial Narrow" w:hAnsi="Arial Narrow" w:cstheme="minorHAnsi"/>
          <w:sz w:val="20"/>
          <w:szCs w:val="20"/>
          <w:lang w:val="et-EE"/>
        </w:rPr>
        <w:t xml:space="preserve"> v.a juhul, kui reklaami paigaldatakse linnavarale. </w:t>
      </w:r>
      <w:r w:rsidR="00E865E6" w:rsidRPr="007066C4">
        <w:rPr>
          <w:rFonts w:ascii="Arial Narrow" w:hAnsi="Arial Narrow" w:cstheme="minorHAnsi"/>
          <w:sz w:val="20"/>
          <w:szCs w:val="20"/>
          <w:lang w:val="et-EE"/>
        </w:rPr>
        <w:t>Kaasomandi puhul kõikide kaasomanike nõusolek;</w:t>
      </w:r>
    </w:p>
    <w:p w14:paraId="41F2C47A" w14:textId="7128DECF" w:rsidR="00E865E6" w:rsidRPr="007066C4" w:rsidRDefault="00DC7E93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r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965319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55BA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3F55BA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="00E865E6" w:rsidRPr="007066C4">
        <w:rPr>
          <w:rFonts w:ascii="Arial Narrow" w:hAnsi="Arial Narrow" w:cstheme="minorHAnsi"/>
          <w:sz w:val="20"/>
          <w:szCs w:val="20"/>
          <w:lang w:val="et-EE"/>
        </w:rPr>
        <w:t>korterelamu kinnistule või korterelamule reklaami või reklaamikandja paigaldamisel korteriomanike üldkoosoleku või juhatuse (volituse korral) otsus;</w:t>
      </w:r>
    </w:p>
    <w:p w14:paraId="19685783" w14:textId="53AA6BFC" w:rsidR="00E865E6" w:rsidRPr="007066C4" w:rsidRDefault="00E865E6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r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896782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E93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DC7E93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Pr="007066C4">
        <w:rPr>
          <w:rFonts w:ascii="Arial Narrow" w:hAnsi="Arial Narrow" w:cstheme="minorHAnsi"/>
          <w:sz w:val="20"/>
          <w:szCs w:val="20"/>
          <w:lang w:val="et-EE"/>
        </w:rPr>
        <w:t>reklaamikandja paigaldamise tehnorajatise kaitsevööndisse vastava tehnorajatise omaniku kirjalik nõusolek;</w:t>
      </w:r>
    </w:p>
    <w:p w14:paraId="665E5C93" w14:textId="3CA7D34A" w:rsidR="00F83D0F" w:rsidRPr="007066C4" w:rsidRDefault="00E865E6" w:rsidP="007066C4">
      <w:pPr>
        <w:spacing w:after="0" w:line="240" w:lineRule="auto"/>
        <w:jc w:val="both"/>
        <w:rPr>
          <w:rFonts w:ascii="Arial Narrow" w:hAnsi="Arial Narrow" w:cstheme="minorHAnsi"/>
          <w:sz w:val="20"/>
          <w:szCs w:val="20"/>
          <w:lang w:val="et-EE"/>
        </w:rPr>
      </w:pPr>
      <w:r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1394086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E93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DC7E93" w:rsidRPr="007066C4">
        <w:rPr>
          <w:rFonts w:ascii="Arial Narrow" w:hAnsi="Arial Narrow" w:cstheme="minorHAnsi"/>
          <w:sz w:val="20"/>
          <w:szCs w:val="20"/>
          <w:lang w:val="et-EE"/>
        </w:rPr>
        <w:t xml:space="preserve"> </w:t>
      </w:r>
      <w:r w:rsidRPr="007066C4">
        <w:rPr>
          <w:rFonts w:ascii="Arial Narrow" w:hAnsi="Arial Narrow" w:cstheme="minorHAnsi"/>
          <w:sz w:val="20"/>
          <w:szCs w:val="20"/>
          <w:lang w:val="et-EE"/>
        </w:rPr>
        <w:t>riigimaantee kaitsevööndisse paigaldatava reklaami puhul pädeva ameti kirjalik kooskõlastus;</w:t>
      </w:r>
    </w:p>
    <w:p w14:paraId="20291369" w14:textId="72AD7565" w:rsidR="005C6A7D" w:rsidRPr="00994661" w:rsidRDefault="005C6A7D" w:rsidP="007066C4">
      <w:pPr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val="et-EE"/>
        </w:rPr>
      </w:pPr>
      <w:r w:rsidRPr="007066C4">
        <w:rPr>
          <w:rFonts w:ascii="Arial Narrow" w:eastAsia="Times New Roman" w:hAnsi="Arial Narrow" w:cs="Times New Roman"/>
          <w:color w:val="EE0000"/>
          <w:sz w:val="20"/>
          <w:szCs w:val="20"/>
          <w:lang w:val="et-EE"/>
        </w:rPr>
        <w:t xml:space="preserve"> </w:t>
      </w:r>
      <w:sdt>
        <w:sdtPr>
          <w:rPr>
            <w:rFonts w:ascii="Arial Narrow" w:hAnsi="Arial Narrow" w:cstheme="minorHAnsi"/>
            <w:sz w:val="20"/>
            <w:szCs w:val="20"/>
            <w:lang w:val="et-EE"/>
          </w:rPr>
          <w:id w:val="900100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E93" w:rsidRPr="007066C4">
            <w:rPr>
              <w:rFonts w:ascii="Segoe UI Symbol" w:eastAsia="MS Gothic" w:hAnsi="Segoe UI Symbol" w:cs="Segoe UI Symbol"/>
              <w:sz w:val="20"/>
              <w:szCs w:val="20"/>
              <w:lang w:val="et-EE"/>
            </w:rPr>
            <w:t>☐</w:t>
          </w:r>
        </w:sdtContent>
      </w:sdt>
      <w:r w:rsidR="00DC7E93" w:rsidRPr="007066C4">
        <w:rPr>
          <w:rFonts w:ascii="Arial Narrow" w:eastAsia="Times New Roman" w:hAnsi="Arial Narrow" w:cs="Times New Roman"/>
          <w:color w:val="EE0000"/>
          <w:sz w:val="20"/>
          <w:szCs w:val="20"/>
          <w:lang w:val="et-EE"/>
        </w:rPr>
        <w:t xml:space="preserve"> </w:t>
      </w:r>
      <w:r w:rsidRPr="00994661">
        <w:rPr>
          <w:rFonts w:ascii="Arial Narrow" w:eastAsia="Times New Roman" w:hAnsi="Arial Narrow" w:cs="Times New Roman"/>
          <w:sz w:val="20"/>
          <w:szCs w:val="20"/>
          <w:lang w:val="et-EE"/>
        </w:rPr>
        <w:t xml:space="preserve">taotlus linnamaa kasutamiseks juhul, kui reklaamikandja paigaldatakse linna omandis olevale kinnistule. </w:t>
      </w:r>
    </w:p>
    <w:p w14:paraId="57379AFF" w14:textId="77777777" w:rsidR="00F83D0F" w:rsidRPr="007066C4" w:rsidRDefault="00F83D0F" w:rsidP="00E21791">
      <w:pPr>
        <w:spacing w:after="0" w:line="240" w:lineRule="auto"/>
        <w:rPr>
          <w:rFonts w:ascii="Arial Narrow" w:hAnsi="Arial Narrow" w:cstheme="minorHAnsi"/>
          <w:color w:val="EE0000"/>
          <w:sz w:val="20"/>
          <w:szCs w:val="20"/>
          <w:lang w:val="et-EE"/>
        </w:rPr>
      </w:pPr>
    </w:p>
    <w:p w14:paraId="54FBBB76" w14:textId="58537D06" w:rsidR="00B054A8" w:rsidRPr="007066C4" w:rsidRDefault="00447182" w:rsidP="00B054A8">
      <w:pPr>
        <w:spacing w:after="0" w:line="240" w:lineRule="auto"/>
        <w:rPr>
          <w:rFonts w:ascii="Arial Narrow" w:hAnsi="Arial Narrow" w:cstheme="minorHAnsi"/>
          <w:sz w:val="20"/>
          <w:szCs w:val="20"/>
          <w:lang w:val="et-EE"/>
        </w:rPr>
      </w:pPr>
      <w:r w:rsidRPr="007066C4">
        <w:rPr>
          <w:rFonts w:ascii="Arial Narrow" w:hAnsi="Arial Narrow" w:cstheme="minorHAnsi"/>
          <w:sz w:val="20"/>
          <w:szCs w:val="20"/>
          <w:lang w:val="et-EE"/>
        </w:rPr>
        <w:t>Taotluse esitaja nimi ja allkiri</w:t>
      </w:r>
      <w:r w:rsidR="00BC0277" w:rsidRPr="007066C4">
        <w:rPr>
          <w:rFonts w:ascii="Arial Narrow" w:hAnsi="Arial Narrow" w:cstheme="minorHAnsi"/>
          <w:sz w:val="20"/>
          <w:szCs w:val="20"/>
          <w:lang w:val="et-EE"/>
        </w:rPr>
        <w:t>: ………………..</w:t>
      </w:r>
    </w:p>
    <w:p w14:paraId="40BF743E" w14:textId="55096AFA" w:rsidR="00C71003" w:rsidRPr="007066C4" w:rsidRDefault="00447182" w:rsidP="009537B4">
      <w:pPr>
        <w:spacing w:after="0" w:line="240" w:lineRule="auto"/>
        <w:rPr>
          <w:rFonts w:ascii="Arial Narrow" w:hAnsi="Arial Narrow" w:cstheme="minorHAnsi"/>
          <w:sz w:val="20"/>
          <w:szCs w:val="20"/>
          <w:lang w:val="et-EE"/>
        </w:rPr>
      </w:pPr>
      <w:r w:rsidRPr="007066C4">
        <w:rPr>
          <w:rFonts w:ascii="Arial Narrow" w:hAnsi="Arial Narrow" w:cstheme="minorHAnsi"/>
          <w:sz w:val="20"/>
          <w:szCs w:val="20"/>
          <w:lang w:val="et-EE"/>
        </w:rPr>
        <w:t xml:space="preserve">Taotluse esitamise </w:t>
      </w:r>
      <w:r w:rsidR="00BC0277" w:rsidRPr="007066C4">
        <w:rPr>
          <w:rFonts w:ascii="Arial Narrow" w:hAnsi="Arial Narrow" w:cstheme="minorHAnsi"/>
          <w:sz w:val="20"/>
          <w:szCs w:val="20"/>
          <w:lang w:val="et-EE"/>
        </w:rPr>
        <w:t>kuupäev: …………………</w:t>
      </w:r>
    </w:p>
    <w:sectPr w:rsidR="00C71003" w:rsidRPr="007066C4" w:rsidSect="00215A91">
      <w:footerReference w:type="default" r:id="rId7"/>
      <w:pgSz w:w="12240" w:h="15840"/>
      <w:pgMar w:top="851" w:right="616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42FE14" w14:textId="77777777" w:rsidR="00A97913" w:rsidRDefault="00A97913" w:rsidP="00B431FD">
      <w:pPr>
        <w:spacing w:after="0" w:line="240" w:lineRule="auto"/>
      </w:pPr>
      <w:r>
        <w:separator/>
      </w:r>
    </w:p>
  </w:endnote>
  <w:endnote w:type="continuationSeparator" w:id="0">
    <w:p w14:paraId="6928207A" w14:textId="77777777" w:rsidR="00A97913" w:rsidRDefault="00A97913" w:rsidP="00B43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26BEE" w14:textId="77777777" w:rsidR="00B431FD" w:rsidRDefault="00B431FD" w:rsidP="00B431FD">
    <w:pPr>
      <w:spacing w:after="0" w:line="240" w:lineRule="auto"/>
      <w:rPr>
        <w:rFonts w:cs="Calibri"/>
        <w:sz w:val="20"/>
        <w:szCs w:val="20"/>
        <w:shd w:val="clear" w:color="auto" w:fill="FFFFFF"/>
        <w:lang w:val="fi-F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2DF567" w14:textId="77777777" w:rsidR="00A97913" w:rsidRDefault="00A97913" w:rsidP="00B431FD">
      <w:pPr>
        <w:spacing w:after="0" w:line="240" w:lineRule="auto"/>
      </w:pPr>
      <w:r>
        <w:separator/>
      </w:r>
    </w:p>
  </w:footnote>
  <w:footnote w:type="continuationSeparator" w:id="0">
    <w:p w14:paraId="111E182B" w14:textId="77777777" w:rsidR="00A97913" w:rsidRDefault="00A97913" w:rsidP="00B43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hideSpellingErrors/>
  <w:hideGrammaticalErrors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EA"/>
    <w:rsid w:val="0000069C"/>
    <w:rsid w:val="00025BA3"/>
    <w:rsid w:val="00046DC4"/>
    <w:rsid w:val="000A7F25"/>
    <w:rsid w:val="000B4B0F"/>
    <w:rsid w:val="000C37ED"/>
    <w:rsid w:val="000D7765"/>
    <w:rsid w:val="000E12CB"/>
    <w:rsid w:val="00111D87"/>
    <w:rsid w:val="00136D38"/>
    <w:rsid w:val="001505A0"/>
    <w:rsid w:val="0017209D"/>
    <w:rsid w:val="00174CFC"/>
    <w:rsid w:val="001B0AEC"/>
    <w:rsid w:val="001B7E75"/>
    <w:rsid w:val="001C7042"/>
    <w:rsid w:val="001D5F02"/>
    <w:rsid w:val="001E5DFC"/>
    <w:rsid w:val="001F2824"/>
    <w:rsid w:val="001F5713"/>
    <w:rsid w:val="00215A91"/>
    <w:rsid w:val="0027668D"/>
    <w:rsid w:val="002B0AB9"/>
    <w:rsid w:val="002B30E4"/>
    <w:rsid w:val="002C600A"/>
    <w:rsid w:val="002E77B5"/>
    <w:rsid w:val="00301390"/>
    <w:rsid w:val="00335865"/>
    <w:rsid w:val="003427C3"/>
    <w:rsid w:val="00354151"/>
    <w:rsid w:val="0035682D"/>
    <w:rsid w:val="00384FD5"/>
    <w:rsid w:val="003A5CCA"/>
    <w:rsid w:val="003D2401"/>
    <w:rsid w:val="003D2710"/>
    <w:rsid w:val="003D4508"/>
    <w:rsid w:val="003F55BA"/>
    <w:rsid w:val="00447182"/>
    <w:rsid w:val="0045584C"/>
    <w:rsid w:val="00467551"/>
    <w:rsid w:val="00470FCA"/>
    <w:rsid w:val="0048246E"/>
    <w:rsid w:val="004A1F68"/>
    <w:rsid w:val="004A59AC"/>
    <w:rsid w:val="004C55EC"/>
    <w:rsid w:val="004F046C"/>
    <w:rsid w:val="005015A9"/>
    <w:rsid w:val="00516038"/>
    <w:rsid w:val="00530415"/>
    <w:rsid w:val="0057724D"/>
    <w:rsid w:val="00593027"/>
    <w:rsid w:val="005C6A7D"/>
    <w:rsid w:val="005D3467"/>
    <w:rsid w:val="005D3D84"/>
    <w:rsid w:val="005E7B37"/>
    <w:rsid w:val="005F591B"/>
    <w:rsid w:val="006528D2"/>
    <w:rsid w:val="00654ED5"/>
    <w:rsid w:val="00681FDD"/>
    <w:rsid w:val="0068466C"/>
    <w:rsid w:val="006A10CE"/>
    <w:rsid w:val="006A1703"/>
    <w:rsid w:val="006A70A5"/>
    <w:rsid w:val="006B219A"/>
    <w:rsid w:val="006C403C"/>
    <w:rsid w:val="006D1BD0"/>
    <w:rsid w:val="006E5174"/>
    <w:rsid w:val="00701918"/>
    <w:rsid w:val="007066C4"/>
    <w:rsid w:val="00707C5E"/>
    <w:rsid w:val="007340AB"/>
    <w:rsid w:val="00736353"/>
    <w:rsid w:val="00795871"/>
    <w:rsid w:val="007A2293"/>
    <w:rsid w:val="007B099C"/>
    <w:rsid w:val="00817727"/>
    <w:rsid w:val="00824ACF"/>
    <w:rsid w:val="00847424"/>
    <w:rsid w:val="00865B6C"/>
    <w:rsid w:val="0087258E"/>
    <w:rsid w:val="00880ADA"/>
    <w:rsid w:val="008A631D"/>
    <w:rsid w:val="008B7D2A"/>
    <w:rsid w:val="008E2863"/>
    <w:rsid w:val="008E34C0"/>
    <w:rsid w:val="0093263B"/>
    <w:rsid w:val="00941402"/>
    <w:rsid w:val="009425CD"/>
    <w:rsid w:val="009537B4"/>
    <w:rsid w:val="00994661"/>
    <w:rsid w:val="009B45C7"/>
    <w:rsid w:val="009C7014"/>
    <w:rsid w:val="009E4603"/>
    <w:rsid w:val="009F58BA"/>
    <w:rsid w:val="00A323A9"/>
    <w:rsid w:val="00A7289A"/>
    <w:rsid w:val="00A750EA"/>
    <w:rsid w:val="00A8482B"/>
    <w:rsid w:val="00A850A9"/>
    <w:rsid w:val="00A93860"/>
    <w:rsid w:val="00A97913"/>
    <w:rsid w:val="00AC485C"/>
    <w:rsid w:val="00AD39A2"/>
    <w:rsid w:val="00AD4F98"/>
    <w:rsid w:val="00AE5A28"/>
    <w:rsid w:val="00B054A8"/>
    <w:rsid w:val="00B16CB2"/>
    <w:rsid w:val="00B431FD"/>
    <w:rsid w:val="00B94DDE"/>
    <w:rsid w:val="00B95A4F"/>
    <w:rsid w:val="00BA10C6"/>
    <w:rsid w:val="00BC0277"/>
    <w:rsid w:val="00BE19C4"/>
    <w:rsid w:val="00C23835"/>
    <w:rsid w:val="00C33E08"/>
    <w:rsid w:val="00C5387C"/>
    <w:rsid w:val="00C56983"/>
    <w:rsid w:val="00C603CD"/>
    <w:rsid w:val="00C71003"/>
    <w:rsid w:val="00CB2119"/>
    <w:rsid w:val="00CC0C36"/>
    <w:rsid w:val="00CC36FE"/>
    <w:rsid w:val="00CF7FF4"/>
    <w:rsid w:val="00D1395F"/>
    <w:rsid w:val="00D77BCB"/>
    <w:rsid w:val="00D960BA"/>
    <w:rsid w:val="00DC7E93"/>
    <w:rsid w:val="00DF016F"/>
    <w:rsid w:val="00E071A5"/>
    <w:rsid w:val="00E21791"/>
    <w:rsid w:val="00E31247"/>
    <w:rsid w:val="00E327C3"/>
    <w:rsid w:val="00E4726F"/>
    <w:rsid w:val="00E55A64"/>
    <w:rsid w:val="00E55BD0"/>
    <w:rsid w:val="00E70595"/>
    <w:rsid w:val="00E865E6"/>
    <w:rsid w:val="00EB0FF0"/>
    <w:rsid w:val="00EB6202"/>
    <w:rsid w:val="00EC6E48"/>
    <w:rsid w:val="00EF6C1C"/>
    <w:rsid w:val="00F141EF"/>
    <w:rsid w:val="00F7124B"/>
    <w:rsid w:val="00F77409"/>
    <w:rsid w:val="00F80F59"/>
    <w:rsid w:val="00F83D0F"/>
    <w:rsid w:val="00F8686D"/>
    <w:rsid w:val="00FA4B33"/>
    <w:rsid w:val="00FA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1BC9B"/>
  <w15:chartTrackingRefBased/>
  <w15:docId w15:val="{D601EC47-5A3B-499A-BF5D-3CBAE33A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8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686D"/>
    <w:rPr>
      <w:color w:val="808080"/>
    </w:rPr>
  </w:style>
  <w:style w:type="table" w:styleId="a4">
    <w:name w:val="Table Grid"/>
    <w:basedOn w:val="a1"/>
    <w:uiPriority w:val="39"/>
    <w:rsid w:val="000E1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rk">
    <w:name w:val="Märk"/>
    <w:basedOn w:val="a"/>
    <w:uiPriority w:val="99"/>
    <w:rsid w:val="003D2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5">
    <w:name w:val="header"/>
    <w:basedOn w:val="a"/>
    <w:link w:val="a6"/>
    <w:uiPriority w:val="99"/>
    <w:unhideWhenUsed/>
    <w:rsid w:val="00B4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431FD"/>
  </w:style>
  <w:style w:type="paragraph" w:styleId="a7">
    <w:name w:val="footer"/>
    <w:basedOn w:val="a"/>
    <w:link w:val="a8"/>
    <w:uiPriority w:val="99"/>
    <w:unhideWhenUsed/>
    <w:rsid w:val="00B43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31FD"/>
  </w:style>
  <w:style w:type="paragraph" w:styleId="a9">
    <w:name w:val="Balloon Text"/>
    <w:basedOn w:val="a"/>
    <w:link w:val="aa"/>
    <w:uiPriority w:val="99"/>
    <w:semiHidden/>
    <w:unhideWhenUsed/>
    <w:rsid w:val="00EB0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0FF0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0D7765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8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ssy.mannik\AppData\Local\Microsoft\Windows\INetCache\Content.Outlook\2IUK0N0Z\reklaamiloa_taotlus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02774-853A-4790-A8EF-7EEA3351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C:\Users\cessy.mannik\AppData\Local\Microsoft\Windows\INetCache\Content.Outlook\2IUK0N0Z\reklaamiloa_taotlus2020.dotx</Template>
  <TotalTime>0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Mihhail Solovjov</dc:creator>
  <cp:keywords/>
  <dc:description/>
  <cp:lastModifiedBy>Marat Aljautdinov</cp:lastModifiedBy>
  <cp:revision>2</cp:revision>
  <cp:lastPrinted>2022-02-28T06:57:00Z</cp:lastPrinted>
  <dcterms:created xsi:type="dcterms:W3CDTF">2026-10-22T10:02:00Z</dcterms:created>
  <dcterms:modified xsi:type="dcterms:W3CDTF">2026-10-22T10:02:00Z</dcterms:modified>
</cp:coreProperties>
</file>